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bookmarkStart w:id="6" w:name="_GoBack"/>
      <w:bookmarkEnd w:id="6"/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研究生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招生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管理系统</w:t>
      </w:r>
    </w:p>
    <w:p>
      <w:pPr>
        <w:jc w:val="center"/>
        <w:rPr>
          <w:rFonts w:ascii="微软雅黑" w:hAnsi="微软雅黑" w:eastAsia="微软雅黑" w:cs="微软雅黑"/>
          <w:b/>
          <w:bCs/>
          <w:sz w:val="52"/>
          <w:szCs w:val="72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 xml:space="preserve"> (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  <w:lang w:val="en-US" w:eastAsia="zh-CN"/>
        </w:rPr>
        <w:t>学生</w:t>
      </w:r>
      <w:r>
        <w:rPr>
          <w:rFonts w:hint="eastAsia" w:ascii="微软雅黑" w:hAnsi="微软雅黑" w:eastAsia="微软雅黑" w:cs="微软雅黑"/>
          <w:b/>
          <w:bCs/>
          <w:sz w:val="52"/>
          <w:szCs w:val="72"/>
        </w:rPr>
        <w:t>)操作手册</w:t>
      </w:r>
    </w:p>
    <w:p/>
    <w:p/>
    <w:p/>
    <w:p/>
    <w:p/>
    <w:p/>
    <w:p/>
    <w:p/>
    <w:p/>
    <w:p/>
    <w:p/>
    <w:p/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</w:rPr>
      </w:pPr>
    </w:p>
    <w:p>
      <w:pPr>
        <w:pStyle w:val="14"/>
        <w:tabs>
          <w:tab w:val="right" w:leader="dot" w:pos="10456"/>
        </w:tabs>
        <w:spacing w:line="720" w:lineRule="auto"/>
        <w:jc w:val="center"/>
        <w:rPr>
          <w:rFonts w:hint="eastAsia" w:ascii="宋体" w:hAnsi="宋体"/>
          <w:b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未经授权请勿转载转发,违者必究！</w:t>
      </w:r>
    </w:p>
    <w:p>
      <w:pPr>
        <w:ind w:firstLine="3654" w:firstLineChars="700"/>
      </w:pPr>
      <w:r>
        <w:rPr>
          <w:rFonts w:hint="eastAsia" w:asciiTheme="minorEastAsia" w:hAnsiTheme="minorEastAsia" w:cstheme="minorEastAsia"/>
          <w:b/>
          <w:bCs/>
          <w:color w:val="000000" w:themeColor="text1"/>
          <w:sz w:val="52"/>
          <w:szCs w:val="52"/>
          <w:shd w:val="clear" w:color="auto" w:fill="FFFFFF"/>
          <w14:textFill>
            <w14:solidFill>
              <w14:schemeClr w14:val="tx1"/>
            </w14:solidFill>
          </w14:textFill>
        </w:rPr>
        <w:t>目录</w:t>
      </w:r>
    </w:p>
    <w:p>
      <w:pPr>
        <w:pStyle w:val="14"/>
        <w:tabs>
          <w:tab w:val="right" w:leader="dot" w:pos="8306"/>
        </w:tabs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</w:p>
    <w:p>
      <w:pPr>
        <w:pStyle w:val="14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instrText xml:space="preserve">TOC \o "1-3" \h \u </w:instrText>
      </w:r>
      <w:r>
        <w:rPr>
          <w:rFonts w:asciiTheme="minorEastAsia" w:hAnsiTheme="minorEastAsia" w:cstheme="minorEastAsia"/>
          <w:color w:val="000000" w:themeColor="text1"/>
          <w:sz w:val="18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_Toc21982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</w:t>
      </w:r>
      <w:r>
        <w:tab/>
      </w:r>
      <w:r>
        <w:fldChar w:fldCharType="begin"/>
      </w:r>
      <w:r>
        <w:instrText xml:space="preserve"> PAGEREF _Toc21982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_Toc26412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注册账户</w:t>
      </w:r>
      <w:r>
        <w:tab/>
      </w:r>
      <w:r>
        <w:fldChar w:fldCharType="begin"/>
      </w:r>
      <w:r>
        <w:instrText xml:space="preserve"> PAGEREF _Toc26412 \h </w:instrText>
      </w:r>
      <w:r>
        <w:fldChar w:fldCharType="separate"/>
      </w:r>
      <w:r>
        <w:t>3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_Toc30835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用户登录</w:t>
      </w:r>
      <w:r>
        <w:tab/>
      </w:r>
      <w:r>
        <w:fldChar w:fldCharType="begin"/>
      </w:r>
      <w:r>
        <w:instrText xml:space="preserve"> PAGEREF _Toc30835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_Toc14911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夏令营申请</w:t>
      </w:r>
      <w:r>
        <w:tab/>
      </w:r>
      <w:r>
        <w:fldChar w:fldCharType="begin"/>
      </w:r>
      <w:r>
        <w:instrText xml:space="preserve"> PAGEREF _Toc14911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_Toc26112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夏令营（学生确认）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pStyle w:val="17"/>
        <w:tabs>
          <w:tab w:val="right" w:leader="dot" w:pos="8306"/>
        </w:tabs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EastAsia" w:hAnsiTheme="minorEastAsia" w:cstheme="minorEastAsia"/>
          <w:szCs w:val="18"/>
          <w:shd w:val="clear" w:color="auto" w:fill="FFFFFF"/>
        </w:rPr>
        <w:instrText xml:space="preserve"> HYPERLINK \l _Toc29946 </w:instrText>
      </w:r>
      <w:r>
        <w:rPr>
          <w:rFonts w:asciiTheme="minorEastAsia" w:hAnsiTheme="minorEastAsia" w:cstheme="minorEastAsia"/>
          <w:szCs w:val="18"/>
          <w:shd w:val="clear" w:color="auto" w:fill="FFFFFF"/>
        </w:rPr>
        <w:fldChar w:fldCharType="separate"/>
      </w:r>
      <w:r>
        <w:rPr>
          <w:rFonts w:hint="eastAsia"/>
          <w:lang w:val="en-US" w:eastAsia="zh-CN"/>
        </w:rPr>
        <w:t>忘记密码</w:t>
      </w:r>
      <w:r>
        <w:tab/>
      </w:r>
      <w:r>
        <w:rPr>
          <w:rFonts w:hint="eastAsia"/>
          <w:lang w:val="en-US" w:eastAsia="zh-CN"/>
        </w:rPr>
        <w:t>6</w:t>
      </w: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fldChar w:fldCharType="end"/>
      </w:r>
    </w:p>
    <w:p>
      <w:pPr>
        <w:widowControl/>
        <w:jc w:val="left"/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asciiTheme="minorEastAsia" w:hAnsiTheme="minorEastAsia" w:cstheme="minorEastAsia"/>
          <w:color w:val="000000" w:themeColor="text1"/>
          <w:szCs w:val="18"/>
          <w:shd w:val="clear" w:color="auto" w:fill="FFFFFF"/>
          <w14:textFill>
            <w14:solidFill>
              <w14:schemeClr w14:val="tx1"/>
            </w14:solidFill>
          </w14:textFill>
        </w:rPr>
        <w:br w:type="page"/>
      </w:r>
    </w:p>
    <w:p>
      <w:pPr>
        <w:pStyle w:val="2"/>
        <w:bidi w:val="0"/>
        <w:rPr>
          <w:rFonts w:hint="default"/>
          <w:lang w:val="en-US" w:eastAsia="zh-CN"/>
        </w:rPr>
      </w:pPr>
      <w:bookmarkStart w:id="0" w:name="_Toc21982"/>
      <w:r>
        <w:rPr>
          <w:rFonts w:hint="eastAsia"/>
          <w:lang w:val="en-US" w:eastAsia="zh-CN"/>
        </w:rPr>
        <w:t>夏令营</w:t>
      </w:r>
      <w:bookmarkEnd w:id="0"/>
    </w:p>
    <w:p>
      <w:pPr>
        <w:pStyle w:val="3"/>
        <w:bidi w:val="0"/>
        <w:rPr>
          <w:rFonts w:hint="default"/>
          <w:lang w:val="en-US" w:eastAsia="zh-CN"/>
        </w:rPr>
      </w:pPr>
      <w:bookmarkStart w:id="1" w:name="_Toc26412"/>
      <w:r>
        <w:rPr>
          <w:rFonts w:hint="eastAsia"/>
          <w:lang w:val="en-US" w:eastAsia="zh-CN"/>
        </w:rPr>
        <w:t>注册账户</w:t>
      </w:r>
      <w:bookmarkEnd w:id="1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第一步：浏览器访问招生管理系统，进入登录界面，点击“注册账户”按钮，跳转至注册页面。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108200"/>
            <wp:effectExtent l="0" t="0" r="0" b="1016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第二步：在注册页面，需要录入姓名、证件号码、密码、邮箱、验证码等信息，最后点击注册按钮即可。（</w:t>
      </w:r>
      <w:r>
        <w:rPr>
          <w:rFonts w:hint="eastAsia"/>
          <w:color w:val="FF0000"/>
          <w:lang w:val="en-US" w:eastAsia="zh-CN"/>
        </w:rPr>
        <w:t>其中密码是由8位数字、大小写字母和特殊符号组成!</w:t>
      </w:r>
      <w:r>
        <w:rPr>
          <w:rFonts w:hint="eastAsia"/>
          <w:lang w:val="en-US" w:eastAsia="zh-CN"/>
        </w:rPr>
        <w:t>）</w:t>
      </w:r>
    </w:p>
    <w:p>
      <w:r>
        <w:drawing>
          <wp:inline distT="0" distB="0" distL="114300" distR="114300">
            <wp:extent cx="5261610" cy="2145665"/>
            <wp:effectExtent l="0" t="0" r="1143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注册完成后，会出现你的账户注册成功页面，点击“返回首页”按钮，跳转登录界面。</w:t>
      </w:r>
    </w:p>
    <w:p>
      <w:r>
        <w:drawing>
          <wp:inline distT="0" distB="0" distL="114300" distR="114300">
            <wp:extent cx="5258435" cy="1869440"/>
            <wp:effectExtent l="0" t="0" r="14605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86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2" w:name="_Toc30835"/>
      <w:r>
        <w:rPr>
          <w:rFonts w:hint="eastAsia"/>
          <w:lang w:val="en-US" w:eastAsia="zh-CN"/>
        </w:rPr>
        <w:t>用户登录</w:t>
      </w:r>
      <w:bookmarkEnd w:id="2"/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第一步：在登录界面，输入证件号码、密码以及验证码，点击“登录”按钮即可。页面跳转到学生夏令营列表页面。</w:t>
      </w:r>
    </w:p>
    <w:p>
      <w:r>
        <w:drawing>
          <wp:inline distT="0" distB="0" distL="114300" distR="114300">
            <wp:extent cx="5261610" cy="1850390"/>
            <wp:effectExtent l="0" t="0" r="1143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185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default"/>
          <w:lang w:val="en-US" w:eastAsia="zh-CN"/>
        </w:rPr>
      </w:pPr>
      <w:bookmarkStart w:id="3" w:name="_Toc14911"/>
      <w:r>
        <w:rPr>
          <w:rFonts w:hint="eastAsia"/>
          <w:lang w:val="en-US" w:eastAsia="zh-CN"/>
        </w:rPr>
        <w:t>夏令营申请</w:t>
      </w:r>
      <w:bookmarkEnd w:id="3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第一步：点击“申请”按钮，在弹窗中看懂夏令营申请窗口，点击“点击申请”进入申请详情页。</w:t>
      </w:r>
    </w:p>
    <w:p>
      <w:r>
        <w:drawing>
          <wp:inline distT="0" distB="0" distL="114300" distR="114300">
            <wp:extent cx="5266690" cy="755015"/>
            <wp:effectExtent l="0" t="0" r="635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3977005" cy="1802765"/>
            <wp:effectExtent l="0" t="0" r="444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7005" cy="180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在夏令营申请页面，维护好基本信息、报考信息，上传相关材料后，勾选最下方的“本人保证”一行，点击“提交申请”按钮即可。</w:t>
      </w:r>
    </w:p>
    <w:p>
      <w:pPr>
        <w:ind w:firstLine="420" w:firstLineChars="0"/>
      </w:pPr>
      <w:r>
        <w:drawing>
          <wp:inline distT="0" distB="0" distL="114300" distR="114300">
            <wp:extent cx="5262245" cy="2421255"/>
            <wp:effectExtent l="0" t="0" r="14605" b="1714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</w:pPr>
      <w:r>
        <w:drawing>
          <wp:inline distT="0" distB="0" distL="114300" distR="114300">
            <wp:extent cx="5272405" cy="3416300"/>
            <wp:effectExtent l="0" t="0" r="4445" b="12700"/>
            <wp:docPr id="2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4837430" cy="2543175"/>
            <wp:effectExtent l="0" t="0" r="1270" b="9525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3743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第三步：当夏令营申请完成后，会在列表页面出现申请的信息。如需修改，可点击“修改”按钮进行修改。</w:t>
      </w:r>
    </w:p>
    <w:p/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1170940"/>
            <wp:effectExtent l="0" t="0" r="10160" b="1016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第四步：如果下载申请信息，点击列表中的“下载申请表”按钮即可。</w:t>
      </w:r>
    </w:p>
    <w:p>
      <w:r>
        <w:drawing>
          <wp:inline distT="0" distB="0" distL="114300" distR="114300">
            <wp:extent cx="5266690" cy="1199515"/>
            <wp:effectExtent l="0" t="0" r="635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</w:p>
    <w:p>
      <w:pPr>
        <w:pStyle w:val="3"/>
        <w:bidi w:val="0"/>
        <w:rPr>
          <w:rFonts w:hint="default"/>
          <w:lang w:val="en-US" w:eastAsia="zh-CN"/>
        </w:rPr>
      </w:pPr>
      <w:bookmarkStart w:id="4" w:name="_Toc26112"/>
      <w:r>
        <w:rPr>
          <w:rFonts w:hint="eastAsia"/>
          <w:lang w:val="en-US" w:eastAsia="zh-CN"/>
        </w:rPr>
        <w:t>夏令营（学生确认）</w:t>
      </w:r>
      <w:bookmarkEnd w:id="4"/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当学院意见为“同意参加”时，会出现学生确认的信息，请点击“参加”、“不参加”按钮，即可完成确认操作。</w:t>
      </w:r>
    </w:p>
    <w:p>
      <w:r>
        <w:drawing>
          <wp:inline distT="0" distB="0" distL="114300" distR="114300">
            <wp:extent cx="5273675" cy="2120900"/>
            <wp:effectExtent l="0" t="0" r="14605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bidi w:val="0"/>
        <w:rPr>
          <w:rFonts w:hint="eastAsia"/>
          <w:lang w:val="en-US" w:eastAsia="zh-CN"/>
        </w:rPr>
      </w:pPr>
      <w:bookmarkStart w:id="5" w:name="_Toc29946"/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忘记密码</w:t>
      </w:r>
      <w:bookmarkEnd w:id="5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第一步：在登录界面，点击“忘记密码”按钮。页面跳转到忘记密码-邮箱验证页面。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5260" cy="1831975"/>
            <wp:effectExtent l="0" t="0" r="2540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183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第二步：在邮箱验证页面，录入邮箱，获取验证码，点击下一步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73040" cy="1828165"/>
            <wp:effectExtent l="0" t="0" r="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2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第三步：在更改密码页面，录入新密码、确认密码后，点击“提交”按钮，即可完成更新密码的操作。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1685290"/>
            <wp:effectExtent l="0" t="0" r="635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提交后页面会跳转到完成界面。并且在 5秒后自动返回登录页面。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1877060"/>
            <wp:effectExtent l="0" t="0" r="0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87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50950779"/>
      <w:docPartObj>
        <w:docPartGallery w:val="autotext"/>
      </w:docPartObj>
    </w:sdtPr>
    <w:sdtContent>
      <w:p>
        <w:pPr>
          <w:pStyle w:val="12"/>
          <w:jc w:val="right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3</w:t>
        </w:r>
        <w:r>
          <w:fldChar w:fldCharType="end"/>
        </w:r>
      </w:p>
    </w:sdtContent>
  </w:sdt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1050" w:firstLineChars="500"/>
      <w:jc w:val="left"/>
      <w:rPr>
        <w:rFonts w:ascii="微软雅黑" w:hAnsi="微软雅黑" w:eastAsia="微软雅黑" w:cs="微软雅黑"/>
        <w:b/>
        <w:bCs/>
        <w:sz w:val="52"/>
        <w:szCs w:val="72"/>
      </w:rPr>
    </w:pPr>
    <w:r>
      <w:rPr>
        <w:rFonts w:hint="eastAsia" w:cs="微软雅黑" w:asciiTheme="majorEastAsia" w:hAnsiTheme="majorEastAsia" w:eastAsiaTheme="majorEastAsia"/>
        <w:bCs/>
        <w:szCs w:val="21"/>
      </w:rPr>
      <w:t xml:space="preserve"> </w:t>
    </w:r>
    <w:r>
      <w:rPr>
        <w:rFonts w:cs="微软雅黑" w:asciiTheme="majorEastAsia" w:hAnsiTheme="majorEastAsia" w:eastAsiaTheme="majorEastAsia"/>
        <w:bCs/>
        <w:szCs w:val="21"/>
      </w:rPr>
      <w:t xml:space="preserve">                 </w:t>
    </w:r>
    <w:r>
      <w:rPr>
        <w:rFonts w:hint="eastAsia" w:cs="微软雅黑" w:asciiTheme="majorEastAsia" w:hAnsiTheme="majorEastAsia" w:eastAsiaTheme="majorEastAsia"/>
        <w:b/>
        <w:bCs/>
        <w:szCs w:val="21"/>
      </w:rPr>
      <w:t>研究生</w:t>
    </w:r>
    <w:r>
      <w:rPr>
        <w:rFonts w:hint="eastAsia" w:cs="微软雅黑" w:asciiTheme="majorEastAsia" w:hAnsiTheme="majorEastAsia" w:eastAsiaTheme="majorEastAsia"/>
        <w:b/>
        <w:bCs/>
        <w:szCs w:val="21"/>
        <w:lang w:val="en-US" w:eastAsia="zh-CN"/>
      </w:rPr>
      <w:t>招生</w:t>
    </w:r>
    <w:r>
      <w:rPr>
        <w:rFonts w:hint="eastAsia" w:cs="微软雅黑" w:asciiTheme="majorEastAsia" w:hAnsiTheme="majorEastAsia" w:eastAsiaTheme="majorEastAsia"/>
        <w:b/>
        <w:bCs/>
        <w:szCs w:val="21"/>
      </w:rPr>
      <w:t>管理系统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hNzdlOWQ5YjI5MGRlOTc2OTYxY2JjODlhZjEwMWIifQ=="/>
  </w:docVars>
  <w:rsids>
    <w:rsidRoot w:val="1F1F3BC1"/>
    <w:rsid w:val="00013654"/>
    <w:rsid w:val="000164CD"/>
    <w:rsid w:val="00016551"/>
    <w:rsid w:val="000169CF"/>
    <w:rsid w:val="0003330F"/>
    <w:rsid w:val="00033CE1"/>
    <w:rsid w:val="00065267"/>
    <w:rsid w:val="00077F21"/>
    <w:rsid w:val="000841BA"/>
    <w:rsid w:val="000A36CB"/>
    <w:rsid w:val="000B655A"/>
    <w:rsid w:val="000E0353"/>
    <w:rsid w:val="000E4D0C"/>
    <w:rsid w:val="000F5FB0"/>
    <w:rsid w:val="001060E9"/>
    <w:rsid w:val="0013411F"/>
    <w:rsid w:val="00140240"/>
    <w:rsid w:val="001561F0"/>
    <w:rsid w:val="00157234"/>
    <w:rsid w:val="001669D4"/>
    <w:rsid w:val="00166F81"/>
    <w:rsid w:val="001749AE"/>
    <w:rsid w:val="00185DB0"/>
    <w:rsid w:val="00192B84"/>
    <w:rsid w:val="001A4413"/>
    <w:rsid w:val="001A4440"/>
    <w:rsid w:val="001A51BF"/>
    <w:rsid w:val="001D231F"/>
    <w:rsid w:val="001D4F10"/>
    <w:rsid w:val="001F32F3"/>
    <w:rsid w:val="00233830"/>
    <w:rsid w:val="00242C54"/>
    <w:rsid w:val="00247343"/>
    <w:rsid w:val="002474AE"/>
    <w:rsid w:val="002524A1"/>
    <w:rsid w:val="00253108"/>
    <w:rsid w:val="002627F6"/>
    <w:rsid w:val="00262B17"/>
    <w:rsid w:val="0028559C"/>
    <w:rsid w:val="002A7785"/>
    <w:rsid w:val="002B3493"/>
    <w:rsid w:val="002C24D5"/>
    <w:rsid w:val="002C6A84"/>
    <w:rsid w:val="002E032F"/>
    <w:rsid w:val="002F4760"/>
    <w:rsid w:val="00311A5F"/>
    <w:rsid w:val="00335FDD"/>
    <w:rsid w:val="00351B47"/>
    <w:rsid w:val="00385D73"/>
    <w:rsid w:val="003A6F20"/>
    <w:rsid w:val="003C0E8F"/>
    <w:rsid w:val="003C6CB0"/>
    <w:rsid w:val="003C74F6"/>
    <w:rsid w:val="003E771F"/>
    <w:rsid w:val="004107D1"/>
    <w:rsid w:val="00435ADA"/>
    <w:rsid w:val="00443941"/>
    <w:rsid w:val="00452A74"/>
    <w:rsid w:val="00452F9A"/>
    <w:rsid w:val="00453728"/>
    <w:rsid w:val="004537DD"/>
    <w:rsid w:val="004552E6"/>
    <w:rsid w:val="00455B72"/>
    <w:rsid w:val="004563DF"/>
    <w:rsid w:val="00461CF0"/>
    <w:rsid w:val="00470EF8"/>
    <w:rsid w:val="00471549"/>
    <w:rsid w:val="004720D3"/>
    <w:rsid w:val="004771B4"/>
    <w:rsid w:val="00484460"/>
    <w:rsid w:val="00492B13"/>
    <w:rsid w:val="004A5D0F"/>
    <w:rsid w:val="004A7E14"/>
    <w:rsid w:val="004B5134"/>
    <w:rsid w:val="00507F13"/>
    <w:rsid w:val="00511384"/>
    <w:rsid w:val="0052248F"/>
    <w:rsid w:val="0052591D"/>
    <w:rsid w:val="00560282"/>
    <w:rsid w:val="005679B4"/>
    <w:rsid w:val="00573372"/>
    <w:rsid w:val="005813B7"/>
    <w:rsid w:val="00582FAC"/>
    <w:rsid w:val="0059272F"/>
    <w:rsid w:val="005A70A9"/>
    <w:rsid w:val="005C3421"/>
    <w:rsid w:val="005E1BF5"/>
    <w:rsid w:val="005F481F"/>
    <w:rsid w:val="005F56C7"/>
    <w:rsid w:val="00607561"/>
    <w:rsid w:val="00652FB9"/>
    <w:rsid w:val="00660509"/>
    <w:rsid w:val="0066277C"/>
    <w:rsid w:val="00676A4C"/>
    <w:rsid w:val="006A2D33"/>
    <w:rsid w:val="006B15EF"/>
    <w:rsid w:val="006C490B"/>
    <w:rsid w:val="006C678D"/>
    <w:rsid w:val="006F289E"/>
    <w:rsid w:val="006F45CB"/>
    <w:rsid w:val="00701593"/>
    <w:rsid w:val="00712DE2"/>
    <w:rsid w:val="0071331F"/>
    <w:rsid w:val="00714664"/>
    <w:rsid w:val="00716496"/>
    <w:rsid w:val="00721942"/>
    <w:rsid w:val="00732B07"/>
    <w:rsid w:val="007576AB"/>
    <w:rsid w:val="0077069B"/>
    <w:rsid w:val="0077120B"/>
    <w:rsid w:val="007A6B80"/>
    <w:rsid w:val="007D5D67"/>
    <w:rsid w:val="00817CF8"/>
    <w:rsid w:val="0082149F"/>
    <w:rsid w:val="008422F8"/>
    <w:rsid w:val="00856E51"/>
    <w:rsid w:val="008577DA"/>
    <w:rsid w:val="00886AE9"/>
    <w:rsid w:val="00886F2D"/>
    <w:rsid w:val="00887F70"/>
    <w:rsid w:val="00896006"/>
    <w:rsid w:val="008A4097"/>
    <w:rsid w:val="008B0727"/>
    <w:rsid w:val="008B256A"/>
    <w:rsid w:val="008B7A23"/>
    <w:rsid w:val="008C4C44"/>
    <w:rsid w:val="008C5A7C"/>
    <w:rsid w:val="008D4FAC"/>
    <w:rsid w:val="008F6EB2"/>
    <w:rsid w:val="00900BD9"/>
    <w:rsid w:val="00902C2A"/>
    <w:rsid w:val="0090501E"/>
    <w:rsid w:val="00917E3D"/>
    <w:rsid w:val="0092047A"/>
    <w:rsid w:val="00932221"/>
    <w:rsid w:val="009341F3"/>
    <w:rsid w:val="009360F6"/>
    <w:rsid w:val="00943EF3"/>
    <w:rsid w:val="009443B1"/>
    <w:rsid w:val="00946F53"/>
    <w:rsid w:val="00962046"/>
    <w:rsid w:val="0097008B"/>
    <w:rsid w:val="00981387"/>
    <w:rsid w:val="009A309A"/>
    <w:rsid w:val="009B4569"/>
    <w:rsid w:val="009B46AA"/>
    <w:rsid w:val="009C0A5E"/>
    <w:rsid w:val="009C3176"/>
    <w:rsid w:val="009C337D"/>
    <w:rsid w:val="009D1B7F"/>
    <w:rsid w:val="009E0A2F"/>
    <w:rsid w:val="009F0922"/>
    <w:rsid w:val="00A012BA"/>
    <w:rsid w:val="00A02939"/>
    <w:rsid w:val="00A152B4"/>
    <w:rsid w:val="00A25653"/>
    <w:rsid w:val="00A312E1"/>
    <w:rsid w:val="00A4013A"/>
    <w:rsid w:val="00A505E1"/>
    <w:rsid w:val="00A557DC"/>
    <w:rsid w:val="00A71AB3"/>
    <w:rsid w:val="00A72C49"/>
    <w:rsid w:val="00AD10E6"/>
    <w:rsid w:val="00AF1302"/>
    <w:rsid w:val="00AF452A"/>
    <w:rsid w:val="00B01900"/>
    <w:rsid w:val="00B0507A"/>
    <w:rsid w:val="00B24341"/>
    <w:rsid w:val="00B5443F"/>
    <w:rsid w:val="00B77EB0"/>
    <w:rsid w:val="00B932B3"/>
    <w:rsid w:val="00BA0D49"/>
    <w:rsid w:val="00BB1293"/>
    <w:rsid w:val="00BC11C4"/>
    <w:rsid w:val="00BD10AA"/>
    <w:rsid w:val="00C12DE3"/>
    <w:rsid w:val="00C22988"/>
    <w:rsid w:val="00C35043"/>
    <w:rsid w:val="00C36D4C"/>
    <w:rsid w:val="00C74A75"/>
    <w:rsid w:val="00C74EA6"/>
    <w:rsid w:val="00C74FA8"/>
    <w:rsid w:val="00C80EC2"/>
    <w:rsid w:val="00CA2967"/>
    <w:rsid w:val="00CB77F6"/>
    <w:rsid w:val="00CD55FA"/>
    <w:rsid w:val="00CD70A0"/>
    <w:rsid w:val="00CD71E5"/>
    <w:rsid w:val="00CE65B9"/>
    <w:rsid w:val="00CE7255"/>
    <w:rsid w:val="00CF3752"/>
    <w:rsid w:val="00CF75CE"/>
    <w:rsid w:val="00D03026"/>
    <w:rsid w:val="00D0575F"/>
    <w:rsid w:val="00D1552A"/>
    <w:rsid w:val="00D43762"/>
    <w:rsid w:val="00D805CC"/>
    <w:rsid w:val="00D918B9"/>
    <w:rsid w:val="00D95852"/>
    <w:rsid w:val="00DB38E5"/>
    <w:rsid w:val="00DB6326"/>
    <w:rsid w:val="00DC4F3B"/>
    <w:rsid w:val="00DD0191"/>
    <w:rsid w:val="00DE3042"/>
    <w:rsid w:val="00DE4C0C"/>
    <w:rsid w:val="00E32691"/>
    <w:rsid w:val="00E47F11"/>
    <w:rsid w:val="00E502FF"/>
    <w:rsid w:val="00E506E9"/>
    <w:rsid w:val="00E9543F"/>
    <w:rsid w:val="00EB5CDB"/>
    <w:rsid w:val="00EB77FB"/>
    <w:rsid w:val="00EC2742"/>
    <w:rsid w:val="00EE7A89"/>
    <w:rsid w:val="00EE7C38"/>
    <w:rsid w:val="00EF0BC2"/>
    <w:rsid w:val="00F00616"/>
    <w:rsid w:val="00F05322"/>
    <w:rsid w:val="00F20520"/>
    <w:rsid w:val="00F2693F"/>
    <w:rsid w:val="00F36542"/>
    <w:rsid w:val="00F36D41"/>
    <w:rsid w:val="00F47AAD"/>
    <w:rsid w:val="00F54FB7"/>
    <w:rsid w:val="00F66AA3"/>
    <w:rsid w:val="00F66F31"/>
    <w:rsid w:val="00F742F9"/>
    <w:rsid w:val="00F755EE"/>
    <w:rsid w:val="00F95F38"/>
    <w:rsid w:val="00FA66D3"/>
    <w:rsid w:val="00FB0287"/>
    <w:rsid w:val="00FB3F36"/>
    <w:rsid w:val="00FD1360"/>
    <w:rsid w:val="00FD35C5"/>
    <w:rsid w:val="00FD4053"/>
    <w:rsid w:val="00FD4E06"/>
    <w:rsid w:val="00FE696D"/>
    <w:rsid w:val="00FF319C"/>
    <w:rsid w:val="0100390C"/>
    <w:rsid w:val="011A24F4"/>
    <w:rsid w:val="01203FAE"/>
    <w:rsid w:val="01343C35"/>
    <w:rsid w:val="015522D5"/>
    <w:rsid w:val="015E4AD6"/>
    <w:rsid w:val="016E2F6B"/>
    <w:rsid w:val="018E7169"/>
    <w:rsid w:val="019404F8"/>
    <w:rsid w:val="01B3756E"/>
    <w:rsid w:val="01BE4DA9"/>
    <w:rsid w:val="01C74429"/>
    <w:rsid w:val="01CF7782"/>
    <w:rsid w:val="01E274B5"/>
    <w:rsid w:val="02072A78"/>
    <w:rsid w:val="0213141D"/>
    <w:rsid w:val="0224362A"/>
    <w:rsid w:val="022573A2"/>
    <w:rsid w:val="022C24DE"/>
    <w:rsid w:val="022E44A8"/>
    <w:rsid w:val="02382E6E"/>
    <w:rsid w:val="02684255"/>
    <w:rsid w:val="026B74AB"/>
    <w:rsid w:val="0270686F"/>
    <w:rsid w:val="02922C89"/>
    <w:rsid w:val="029C3B08"/>
    <w:rsid w:val="02B41F9E"/>
    <w:rsid w:val="02C40969"/>
    <w:rsid w:val="0305345B"/>
    <w:rsid w:val="030B2A3C"/>
    <w:rsid w:val="031C07A5"/>
    <w:rsid w:val="032F672A"/>
    <w:rsid w:val="03455F4E"/>
    <w:rsid w:val="039667A9"/>
    <w:rsid w:val="039C5442"/>
    <w:rsid w:val="03B24E15"/>
    <w:rsid w:val="03C36E72"/>
    <w:rsid w:val="03C52BEB"/>
    <w:rsid w:val="03C86237"/>
    <w:rsid w:val="03D90444"/>
    <w:rsid w:val="03EA2651"/>
    <w:rsid w:val="03FF60FC"/>
    <w:rsid w:val="040A201A"/>
    <w:rsid w:val="040D00EE"/>
    <w:rsid w:val="041F054D"/>
    <w:rsid w:val="042E0790"/>
    <w:rsid w:val="0430275A"/>
    <w:rsid w:val="043A5387"/>
    <w:rsid w:val="043C5F8E"/>
    <w:rsid w:val="044C50BA"/>
    <w:rsid w:val="044F0706"/>
    <w:rsid w:val="045301F6"/>
    <w:rsid w:val="046823DA"/>
    <w:rsid w:val="048D6A34"/>
    <w:rsid w:val="04A74F4D"/>
    <w:rsid w:val="04B073F7"/>
    <w:rsid w:val="04F27A0F"/>
    <w:rsid w:val="04F80D9E"/>
    <w:rsid w:val="04FA0881"/>
    <w:rsid w:val="050717C9"/>
    <w:rsid w:val="050B6D23"/>
    <w:rsid w:val="05500BDA"/>
    <w:rsid w:val="05542D64"/>
    <w:rsid w:val="05777F14"/>
    <w:rsid w:val="0580501B"/>
    <w:rsid w:val="05812B41"/>
    <w:rsid w:val="05AE31EB"/>
    <w:rsid w:val="05C1471D"/>
    <w:rsid w:val="05CA273A"/>
    <w:rsid w:val="05CA44E8"/>
    <w:rsid w:val="05D47115"/>
    <w:rsid w:val="05D610DF"/>
    <w:rsid w:val="05D84E57"/>
    <w:rsid w:val="05DE61E6"/>
    <w:rsid w:val="05DE7F94"/>
    <w:rsid w:val="05DF2E3C"/>
    <w:rsid w:val="05E41A4E"/>
    <w:rsid w:val="05FB64DB"/>
    <w:rsid w:val="061D3A4E"/>
    <w:rsid w:val="06367DD0"/>
    <w:rsid w:val="064222D0"/>
    <w:rsid w:val="064A387B"/>
    <w:rsid w:val="067D77AC"/>
    <w:rsid w:val="068F0BA8"/>
    <w:rsid w:val="069A036D"/>
    <w:rsid w:val="06F3181D"/>
    <w:rsid w:val="06F874BF"/>
    <w:rsid w:val="072365A6"/>
    <w:rsid w:val="07373DFF"/>
    <w:rsid w:val="074B1659"/>
    <w:rsid w:val="0764271A"/>
    <w:rsid w:val="07731CCC"/>
    <w:rsid w:val="07797F74"/>
    <w:rsid w:val="07926B92"/>
    <w:rsid w:val="07A31175"/>
    <w:rsid w:val="07D21D7A"/>
    <w:rsid w:val="07DE1CA3"/>
    <w:rsid w:val="07E37AE3"/>
    <w:rsid w:val="07E455D3"/>
    <w:rsid w:val="07E850FA"/>
    <w:rsid w:val="07EC4BEA"/>
    <w:rsid w:val="0808579C"/>
    <w:rsid w:val="080A1514"/>
    <w:rsid w:val="080A5070"/>
    <w:rsid w:val="082500FC"/>
    <w:rsid w:val="088C1F29"/>
    <w:rsid w:val="08940DDD"/>
    <w:rsid w:val="08964B56"/>
    <w:rsid w:val="089F7EAE"/>
    <w:rsid w:val="08A2174C"/>
    <w:rsid w:val="08A454C4"/>
    <w:rsid w:val="08A70B11"/>
    <w:rsid w:val="08AA0601"/>
    <w:rsid w:val="08AA23AF"/>
    <w:rsid w:val="08D86F1C"/>
    <w:rsid w:val="08E027E3"/>
    <w:rsid w:val="08E65ADD"/>
    <w:rsid w:val="09185D37"/>
    <w:rsid w:val="09290BEC"/>
    <w:rsid w:val="092E1232"/>
    <w:rsid w:val="092E4D8E"/>
    <w:rsid w:val="094A3228"/>
    <w:rsid w:val="094C3466"/>
    <w:rsid w:val="096133B5"/>
    <w:rsid w:val="096D58B6"/>
    <w:rsid w:val="098175B4"/>
    <w:rsid w:val="099A4325"/>
    <w:rsid w:val="099C263F"/>
    <w:rsid w:val="09A11A04"/>
    <w:rsid w:val="09AA6B0A"/>
    <w:rsid w:val="09D83DD8"/>
    <w:rsid w:val="09EB2C7F"/>
    <w:rsid w:val="09F558AC"/>
    <w:rsid w:val="0A1246B0"/>
    <w:rsid w:val="0A1977EC"/>
    <w:rsid w:val="0A200B7B"/>
    <w:rsid w:val="0A206DCD"/>
    <w:rsid w:val="0A316959"/>
    <w:rsid w:val="0A585887"/>
    <w:rsid w:val="0A7D5FCD"/>
    <w:rsid w:val="0A80786B"/>
    <w:rsid w:val="0A90209F"/>
    <w:rsid w:val="0A9F4195"/>
    <w:rsid w:val="0AE147AE"/>
    <w:rsid w:val="0B04224A"/>
    <w:rsid w:val="0B093D05"/>
    <w:rsid w:val="0B114967"/>
    <w:rsid w:val="0B183F48"/>
    <w:rsid w:val="0B21104E"/>
    <w:rsid w:val="0B941820"/>
    <w:rsid w:val="0BAB0918"/>
    <w:rsid w:val="0BC83278"/>
    <w:rsid w:val="0BE67BA2"/>
    <w:rsid w:val="0C0D3381"/>
    <w:rsid w:val="0C102A84"/>
    <w:rsid w:val="0C1C7A68"/>
    <w:rsid w:val="0C410AA7"/>
    <w:rsid w:val="0C4632AB"/>
    <w:rsid w:val="0C474AE5"/>
    <w:rsid w:val="0C4C20FB"/>
    <w:rsid w:val="0CA57A5D"/>
    <w:rsid w:val="0CCF0636"/>
    <w:rsid w:val="0CD22280"/>
    <w:rsid w:val="0CD67C16"/>
    <w:rsid w:val="0CF462EF"/>
    <w:rsid w:val="0CFB767D"/>
    <w:rsid w:val="0D093B48"/>
    <w:rsid w:val="0D243D8A"/>
    <w:rsid w:val="0D2A390A"/>
    <w:rsid w:val="0D3C216F"/>
    <w:rsid w:val="0D4D75F3"/>
    <w:rsid w:val="0D5A43A4"/>
    <w:rsid w:val="0D633D72"/>
    <w:rsid w:val="0D701E19"/>
    <w:rsid w:val="0D814026"/>
    <w:rsid w:val="0D951880"/>
    <w:rsid w:val="0DBA3094"/>
    <w:rsid w:val="0DD24882"/>
    <w:rsid w:val="0DD51C7C"/>
    <w:rsid w:val="0DFE3249"/>
    <w:rsid w:val="0E032C8D"/>
    <w:rsid w:val="0E197DBB"/>
    <w:rsid w:val="0E4137B5"/>
    <w:rsid w:val="0E487D50"/>
    <w:rsid w:val="0E547045"/>
    <w:rsid w:val="0E572FD9"/>
    <w:rsid w:val="0E5E6115"/>
    <w:rsid w:val="0E6840E7"/>
    <w:rsid w:val="0E6A2D0C"/>
    <w:rsid w:val="0E72396F"/>
    <w:rsid w:val="0E7C47EE"/>
    <w:rsid w:val="0E87741A"/>
    <w:rsid w:val="0EB83A78"/>
    <w:rsid w:val="0EB9334C"/>
    <w:rsid w:val="0ECA5559"/>
    <w:rsid w:val="0ECE329B"/>
    <w:rsid w:val="0F3F1AA3"/>
    <w:rsid w:val="0F467D3D"/>
    <w:rsid w:val="0F7A0D2D"/>
    <w:rsid w:val="0F950FBC"/>
    <w:rsid w:val="0F9A317D"/>
    <w:rsid w:val="0FAE09D7"/>
    <w:rsid w:val="0FB56209"/>
    <w:rsid w:val="0FD7617F"/>
    <w:rsid w:val="100F5919"/>
    <w:rsid w:val="10262C63"/>
    <w:rsid w:val="10376C1E"/>
    <w:rsid w:val="105F7F23"/>
    <w:rsid w:val="107E65FB"/>
    <w:rsid w:val="10914580"/>
    <w:rsid w:val="109951E3"/>
    <w:rsid w:val="10CF50A9"/>
    <w:rsid w:val="11084B6C"/>
    <w:rsid w:val="112A0531"/>
    <w:rsid w:val="112F78F5"/>
    <w:rsid w:val="11360C84"/>
    <w:rsid w:val="113F2E51"/>
    <w:rsid w:val="117143B2"/>
    <w:rsid w:val="119C5F08"/>
    <w:rsid w:val="11AB1672"/>
    <w:rsid w:val="11AC7198"/>
    <w:rsid w:val="11BF2AAD"/>
    <w:rsid w:val="11EA41D0"/>
    <w:rsid w:val="11ED6F4D"/>
    <w:rsid w:val="123553DF"/>
    <w:rsid w:val="12681311"/>
    <w:rsid w:val="126E269F"/>
    <w:rsid w:val="1292638E"/>
    <w:rsid w:val="12942106"/>
    <w:rsid w:val="12A12A75"/>
    <w:rsid w:val="12B66520"/>
    <w:rsid w:val="12BB3B36"/>
    <w:rsid w:val="12E54729"/>
    <w:rsid w:val="12FC6E07"/>
    <w:rsid w:val="12FD414F"/>
    <w:rsid w:val="1343479E"/>
    <w:rsid w:val="134753CA"/>
    <w:rsid w:val="134A6C68"/>
    <w:rsid w:val="13702B73"/>
    <w:rsid w:val="13793C82"/>
    <w:rsid w:val="13854144"/>
    <w:rsid w:val="13936861"/>
    <w:rsid w:val="13954387"/>
    <w:rsid w:val="13985C26"/>
    <w:rsid w:val="139F5206"/>
    <w:rsid w:val="13B3480E"/>
    <w:rsid w:val="13BF31B2"/>
    <w:rsid w:val="13C0517C"/>
    <w:rsid w:val="13C46A1B"/>
    <w:rsid w:val="13CC58CF"/>
    <w:rsid w:val="13FA41EA"/>
    <w:rsid w:val="14117786"/>
    <w:rsid w:val="14157276"/>
    <w:rsid w:val="14237BE5"/>
    <w:rsid w:val="1444190A"/>
    <w:rsid w:val="1445177F"/>
    <w:rsid w:val="144A7030"/>
    <w:rsid w:val="145A112D"/>
    <w:rsid w:val="14726477"/>
    <w:rsid w:val="14853903"/>
    <w:rsid w:val="14B922F8"/>
    <w:rsid w:val="14C8078D"/>
    <w:rsid w:val="14CA46DA"/>
    <w:rsid w:val="14CE518C"/>
    <w:rsid w:val="14D56A06"/>
    <w:rsid w:val="14D64C58"/>
    <w:rsid w:val="15170DCC"/>
    <w:rsid w:val="15194B44"/>
    <w:rsid w:val="15196FAC"/>
    <w:rsid w:val="152D05F0"/>
    <w:rsid w:val="15347CE9"/>
    <w:rsid w:val="1545203C"/>
    <w:rsid w:val="15475B55"/>
    <w:rsid w:val="155D7127"/>
    <w:rsid w:val="15602773"/>
    <w:rsid w:val="15610299"/>
    <w:rsid w:val="156404B5"/>
    <w:rsid w:val="156758B0"/>
    <w:rsid w:val="157E709D"/>
    <w:rsid w:val="15897F1C"/>
    <w:rsid w:val="158A5A42"/>
    <w:rsid w:val="15A970CE"/>
    <w:rsid w:val="15C251DC"/>
    <w:rsid w:val="15CA6DCF"/>
    <w:rsid w:val="15DD3DC4"/>
    <w:rsid w:val="15F15AC1"/>
    <w:rsid w:val="16005D04"/>
    <w:rsid w:val="1633081D"/>
    <w:rsid w:val="165617D4"/>
    <w:rsid w:val="165C1A47"/>
    <w:rsid w:val="16726C02"/>
    <w:rsid w:val="167A5BE3"/>
    <w:rsid w:val="169923E1"/>
    <w:rsid w:val="16DA6555"/>
    <w:rsid w:val="16F47617"/>
    <w:rsid w:val="17065BA4"/>
    <w:rsid w:val="17125CEF"/>
    <w:rsid w:val="171952CF"/>
    <w:rsid w:val="171C091C"/>
    <w:rsid w:val="172123D6"/>
    <w:rsid w:val="17471E3D"/>
    <w:rsid w:val="174A659D"/>
    <w:rsid w:val="17712A16"/>
    <w:rsid w:val="17A96653"/>
    <w:rsid w:val="17AA23CB"/>
    <w:rsid w:val="17B9260F"/>
    <w:rsid w:val="17BB1EE3"/>
    <w:rsid w:val="17CA481C"/>
    <w:rsid w:val="17D64F6F"/>
    <w:rsid w:val="17EE22B8"/>
    <w:rsid w:val="17FD699F"/>
    <w:rsid w:val="17FE036B"/>
    <w:rsid w:val="180715CC"/>
    <w:rsid w:val="18085FD3"/>
    <w:rsid w:val="18251A52"/>
    <w:rsid w:val="183D6D9C"/>
    <w:rsid w:val="187529D9"/>
    <w:rsid w:val="18770500"/>
    <w:rsid w:val="18786026"/>
    <w:rsid w:val="187E190E"/>
    <w:rsid w:val="188350F6"/>
    <w:rsid w:val="18901BCB"/>
    <w:rsid w:val="18982224"/>
    <w:rsid w:val="189A41EE"/>
    <w:rsid w:val="18A62B93"/>
    <w:rsid w:val="18AC5CCF"/>
    <w:rsid w:val="18CD0120"/>
    <w:rsid w:val="18CE20EA"/>
    <w:rsid w:val="18D92F68"/>
    <w:rsid w:val="18DF7E53"/>
    <w:rsid w:val="18F03E0E"/>
    <w:rsid w:val="18F9261C"/>
    <w:rsid w:val="18FE29CF"/>
    <w:rsid w:val="1912647A"/>
    <w:rsid w:val="191775ED"/>
    <w:rsid w:val="192341E3"/>
    <w:rsid w:val="19324427"/>
    <w:rsid w:val="193A01D5"/>
    <w:rsid w:val="193C34F7"/>
    <w:rsid w:val="194727AC"/>
    <w:rsid w:val="194A3709"/>
    <w:rsid w:val="194B54E8"/>
    <w:rsid w:val="196A1E12"/>
    <w:rsid w:val="19882298"/>
    <w:rsid w:val="19943AEE"/>
    <w:rsid w:val="19D96F98"/>
    <w:rsid w:val="19DD40A3"/>
    <w:rsid w:val="19E716B5"/>
    <w:rsid w:val="1A18186E"/>
    <w:rsid w:val="1A4408B5"/>
    <w:rsid w:val="1A7840BB"/>
    <w:rsid w:val="1A9A6727"/>
    <w:rsid w:val="1AAE4678"/>
    <w:rsid w:val="1AB31597"/>
    <w:rsid w:val="1AB64BE3"/>
    <w:rsid w:val="1AB84DFF"/>
    <w:rsid w:val="1ABA2925"/>
    <w:rsid w:val="1ABE298D"/>
    <w:rsid w:val="1AD02149"/>
    <w:rsid w:val="1AF851FC"/>
    <w:rsid w:val="1AFA077C"/>
    <w:rsid w:val="1AFF658A"/>
    <w:rsid w:val="1B0B3181"/>
    <w:rsid w:val="1B3E3557"/>
    <w:rsid w:val="1B4D19EC"/>
    <w:rsid w:val="1B513316"/>
    <w:rsid w:val="1B6B6A6E"/>
    <w:rsid w:val="1B723200"/>
    <w:rsid w:val="1B8D1DE8"/>
    <w:rsid w:val="1BA52394"/>
    <w:rsid w:val="1BAB4C0A"/>
    <w:rsid w:val="1BB13D28"/>
    <w:rsid w:val="1BD01CD5"/>
    <w:rsid w:val="1C273FEB"/>
    <w:rsid w:val="1C2A5889"/>
    <w:rsid w:val="1C2C33AF"/>
    <w:rsid w:val="1C3340F8"/>
    <w:rsid w:val="1C3F7586"/>
    <w:rsid w:val="1C5F3784"/>
    <w:rsid w:val="1C725160"/>
    <w:rsid w:val="1CAB4C1C"/>
    <w:rsid w:val="1CAC629E"/>
    <w:rsid w:val="1CCA021F"/>
    <w:rsid w:val="1CD001DE"/>
    <w:rsid w:val="1CD51FC7"/>
    <w:rsid w:val="1CE41EDC"/>
    <w:rsid w:val="1CEB6DC6"/>
    <w:rsid w:val="1CF2284B"/>
    <w:rsid w:val="1CF245F9"/>
    <w:rsid w:val="1D036806"/>
    <w:rsid w:val="1D1502E7"/>
    <w:rsid w:val="1D28349D"/>
    <w:rsid w:val="1D3544E5"/>
    <w:rsid w:val="1D3A7D4E"/>
    <w:rsid w:val="1D444728"/>
    <w:rsid w:val="1D5A219E"/>
    <w:rsid w:val="1D5F28F4"/>
    <w:rsid w:val="1D641A3B"/>
    <w:rsid w:val="1D864D41"/>
    <w:rsid w:val="1D8D2573"/>
    <w:rsid w:val="1DAD0520"/>
    <w:rsid w:val="1DB63878"/>
    <w:rsid w:val="1DCD2970"/>
    <w:rsid w:val="1E0F6B79"/>
    <w:rsid w:val="1E4C7D38"/>
    <w:rsid w:val="1E682698"/>
    <w:rsid w:val="1E6A3D0A"/>
    <w:rsid w:val="1E6C03DB"/>
    <w:rsid w:val="1E702C81"/>
    <w:rsid w:val="1E731769"/>
    <w:rsid w:val="1E74103D"/>
    <w:rsid w:val="1E8079E2"/>
    <w:rsid w:val="1E827BFE"/>
    <w:rsid w:val="1EC024D4"/>
    <w:rsid w:val="1EE833D9"/>
    <w:rsid w:val="1EF36406"/>
    <w:rsid w:val="1F1B0C7C"/>
    <w:rsid w:val="1F1F1270"/>
    <w:rsid w:val="1F1F3BC1"/>
    <w:rsid w:val="1F356A1F"/>
    <w:rsid w:val="1F42113B"/>
    <w:rsid w:val="1F4C4A3C"/>
    <w:rsid w:val="1F680BA2"/>
    <w:rsid w:val="1F86727A"/>
    <w:rsid w:val="1F901EA7"/>
    <w:rsid w:val="1FA341BD"/>
    <w:rsid w:val="1FAC1102"/>
    <w:rsid w:val="200563F1"/>
    <w:rsid w:val="201721F5"/>
    <w:rsid w:val="20390790"/>
    <w:rsid w:val="203C6187"/>
    <w:rsid w:val="205660DC"/>
    <w:rsid w:val="205729C5"/>
    <w:rsid w:val="206A7CD4"/>
    <w:rsid w:val="207277FE"/>
    <w:rsid w:val="20786DBD"/>
    <w:rsid w:val="207A092D"/>
    <w:rsid w:val="20994D8B"/>
    <w:rsid w:val="20D3029D"/>
    <w:rsid w:val="21093CBF"/>
    <w:rsid w:val="21246D4B"/>
    <w:rsid w:val="21495609"/>
    <w:rsid w:val="21515666"/>
    <w:rsid w:val="21521B0A"/>
    <w:rsid w:val="2157569F"/>
    <w:rsid w:val="21837F15"/>
    <w:rsid w:val="219914E7"/>
    <w:rsid w:val="21BA1CD2"/>
    <w:rsid w:val="21C2005C"/>
    <w:rsid w:val="21C5052E"/>
    <w:rsid w:val="21DB515F"/>
    <w:rsid w:val="21F26040"/>
    <w:rsid w:val="21FC1A76"/>
    <w:rsid w:val="22160D89"/>
    <w:rsid w:val="22205764"/>
    <w:rsid w:val="222114DC"/>
    <w:rsid w:val="222A65E3"/>
    <w:rsid w:val="2245341D"/>
    <w:rsid w:val="22597149"/>
    <w:rsid w:val="22714212"/>
    <w:rsid w:val="22737F8A"/>
    <w:rsid w:val="228A7081"/>
    <w:rsid w:val="22947F00"/>
    <w:rsid w:val="22C5630B"/>
    <w:rsid w:val="22C80038"/>
    <w:rsid w:val="22D60519"/>
    <w:rsid w:val="22DD3655"/>
    <w:rsid w:val="22E76282"/>
    <w:rsid w:val="22F10EAE"/>
    <w:rsid w:val="233C30F7"/>
    <w:rsid w:val="234B4A63"/>
    <w:rsid w:val="235F6973"/>
    <w:rsid w:val="23720241"/>
    <w:rsid w:val="238B30B1"/>
    <w:rsid w:val="23A81EB5"/>
    <w:rsid w:val="23C757EB"/>
    <w:rsid w:val="23D902C0"/>
    <w:rsid w:val="23DA6E85"/>
    <w:rsid w:val="23E34C9B"/>
    <w:rsid w:val="23EA712D"/>
    <w:rsid w:val="23EB1DA2"/>
    <w:rsid w:val="240510B5"/>
    <w:rsid w:val="24086F1A"/>
    <w:rsid w:val="241E5CD3"/>
    <w:rsid w:val="24480FA2"/>
    <w:rsid w:val="244B0A92"/>
    <w:rsid w:val="24661642"/>
    <w:rsid w:val="246F00E2"/>
    <w:rsid w:val="24763D61"/>
    <w:rsid w:val="247B55C5"/>
    <w:rsid w:val="247E6772"/>
    <w:rsid w:val="24C34ACD"/>
    <w:rsid w:val="24E32A79"/>
    <w:rsid w:val="24E54A43"/>
    <w:rsid w:val="24ED56A6"/>
    <w:rsid w:val="24F353B2"/>
    <w:rsid w:val="24F829C8"/>
    <w:rsid w:val="250749B9"/>
    <w:rsid w:val="250C7BDD"/>
    <w:rsid w:val="25653094"/>
    <w:rsid w:val="256718FC"/>
    <w:rsid w:val="256B319A"/>
    <w:rsid w:val="25714529"/>
    <w:rsid w:val="259F2E44"/>
    <w:rsid w:val="25A4393B"/>
    <w:rsid w:val="25A62424"/>
    <w:rsid w:val="25B67503"/>
    <w:rsid w:val="25DC4098"/>
    <w:rsid w:val="25EF3E17"/>
    <w:rsid w:val="261235E2"/>
    <w:rsid w:val="261F3F85"/>
    <w:rsid w:val="2623001B"/>
    <w:rsid w:val="26404627"/>
    <w:rsid w:val="26415CA9"/>
    <w:rsid w:val="26485289"/>
    <w:rsid w:val="268428AA"/>
    <w:rsid w:val="26864004"/>
    <w:rsid w:val="26897D83"/>
    <w:rsid w:val="26B91CE3"/>
    <w:rsid w:val="26CA3EF0"/>
    <w:rsid w:val="26D42FC1"/>
    <w:rsid w:val="26D46B1D"/>
    <w:rsid w:val="26E03714"/>
    <w:rsid w:val="26F31699"/>
    <w:rsid w:val="26F64CE5"/>
    <w:rsid w:val="26F70A5D"/>
    <w:rsid w:val="27093A80"/>
    <w:rsid w:val="273B094A"/>
    <w:rsid w:val="273B6B9C"/>
    <w:rsid w:val="273D0B66"/>
    <w:rsid w:val="273D4A27"/>
    <w:rsid w:val="27606603"/>
    <w:rsid w:val="276460F3"/>
    <w:rsid w:val="277125BE"/>
    <w:rsid w:val="279463ED"/>
    <w:rsid w:val="279664C8"/>
    <w:rsid w:val="27AE55C0"/>
    <w:rsid w:val="27BB6190"/>
    <w:rsid w:val="27BE1357"/>
    <w:rsid w:val="27D8088F"/>
    <w:rsid w:val="27DA4607"/>
    <w:rsid w:val="27FC632B"/>
    <w:rsid w:val="27FF7BCA"/>
    <w:rsid w:val="280741FF"/>
    <w:rsid w:val="28074F7B"/>
    <w:rsid w:val="280D4561"/>
    <w:rsid w:val="28500425"/>
    <w:rsid w:val="285443B9"/>
    <w:rsid w:val="28575C58"/>
    <w:rsid w:val="28643ED1"/>
    <w:rsid w:val="2874680A"/>
    <w:rsid w:val="287C121A"/>
    <w:rsid w:val="28942A08"/>
    <w:rsid w:val="289742A6"/>
    <w:rsid w:val="289A59BE"/>
    <w:rsid w:val="28AB7D51"/>
    <w:rsid w:val="28B74948"/>
    <w:rsid w:val="28BA1D43"/>
    <w:rsid w:val="28CA467C"/>
    <w:rsid w:val="28DC7F0B"/>
    <w:rsid w:val="28F17E5A"/>
    <w:rsid w:val="28F45255"/>
    <w:rsid w:val="290A2CCA"/>
    <w:rsid w:val="29192F0D"/>
    <w:rsid w:val="292C2C40"/>
    <w:rsid w:val="293B1756"/>
    <w:rsid w:val="29422464"/>
    <w:rsid w:val="298B4B63"/>
    <w:rsid w:val="29A529F3"/>
    <w:rsid w:val="29B50E88"/>
    <w:rsid w:val="29DA6B40"/>
    <w:rsid w:val="29E452C9"/>
    <w:rsid w:val="29FF3CC3"/>
    <w:rsid w:val="2A1467BC"/>
    <w:rsid w:val="2A331DAD"/>
    <w:rsid w:val="2A46319B"/>
    <w:rsid w:val="2A4B359A"/>
    <w:rsid w:val="2A756869"/>
    <w:rsid w:val="2A7E571E"/>
    <w:rsid w:val="2A9C5BA4"/>
    <w:rsid w:val="2AA607D0"/>
    <w:rsid w:val="2AA84B7D"/>
    <w:rsid w:val="2ACE1AD5"/>
    <w:rsid w:val="2ADC3E7C"/>
    <w:rsid w:val="2AE632C3"/>
    <w:rsid w:val="2AE8703B"/>
    <w:rsid w:val="2AED28A3"/>
    <w:rsid w:val="2AEF2177"/>
    <w:rsid w:val="2AF43C32"/>
    <w:rsid w:val="2B114EF4"/>
    <w:rsid w:val="2B1971F4"/>
    <w:rsid w:val="2B1B3AE9"/>
    <w:rsid w:val="2B2362C5"/>
    <w:rsid w:val="2B312790"/>
    <w:rsid w:val="2B3758CC"/>
    <w:rsid w:val="2B462258"/>
    <w:rsid w:val="2B593A95"/>
    <w:rsid w:val="2B6D7540"/>
    <w:rsid w:val="2B794137"/>
    <w:rsid w:val="2B91548B"/>
    <w:rsid w:val="2B9D7E25"/>
    <w:rsid w:val="2B9E594C"/>
    <w:rsid w:val="2B9E76FA"/>
    <w:rsid w:val="2BC2788C"/>
    <w:rsid w:val="2BD81D1D"/>
    <w:rsid w:val="2BD82C0B"/>
    <w:rsid w:val="2BE75EA9"/>
    <w:rsid w:val="2C2B4E88"/>
    <w:rsid w:val="2C3035D7"/>
    <w:rsid w:val="2C3A38C6"/>
    <w:rsid w:val="2C500483"/>
    <w:rsid w:val="2C510C31"/>
    <w:rsid w:val="2C5F50DB"/>
    <w:rsid w:val="2C8F6CA4"/>
    <w:rsid w:val="2CB01DDA"/>
    <w:rsid w:val="2CD3717A"/>
    <w:rsid w:val="2CE81574"/>
    <w:rsid w:val="2CFF066C"/>
    <w:rsid w:val="2D03414B"/>
    <w:rsid w:val="2D1C37DD"/>
    <w:rsid w:val="2D2105E2"/>
    <w:rsid w:val="2D5704A8"/>
    <w:rsid w:val="2D5E5392"/>
    <w:rsid w:val="2D6230D5"/>
    <w:rsid w:val="2D654973"/>
    <w:rsid w:val="2D6C14C5"/>
    <w:rsid w:val="2D964B2C"/>
    <w:rsid w:val="2DC518B5"/>
    <w:rsid w:val="2DCA0C7A"/>
    <w:rsid w:val="2DF87595"/>
    <w:rsid w:val="2E114AFB"/>
    <w:rsid w:val="2E255EB0"/>
    <w:rsid w:val="2E3429CF"/>
    <w:rsid w:val="2E357E99"/>
    <w:rsid w:val="2E474078"/>
    <w:rsid w:val="2E513149"/>
    <w:rsid w:val="2E6C3ADF"/>
    <w:rsid w:val="2EA0058E"/>
    <w:rsid w:val="2EA72D69"/>
    <w:rsid w:val="2EB711FE"/>
    <w:rsid w:val="2EB84F76"/>
    <w:rsid w:val="2EC35C05"/>
    <w:rsid w:val="2EC851B9"/>
    <w:rsid w:val="2EFF6701"/>
    <w:rsid w:val="2F0361F1"/>
    <w:rsid w:val="2F1403FE"/>
    <w:rsid w:val="2F1523C9"/>
    <w:rsid w:val="2F486F5A"/>
    <w:rsid w:val="2F4B1946"/>
    <w:rsid w:val="2F5C5E3D"/>
    <w:rsid w:val="2F68699C"/>
    <w:rsid w:val="2F713AA3"/>
    <w:rsid w:val="2FB27C17"/>
    <w:rsid w:val="2FB67708"/>
    <w:rsid w:val="2FC53494"/>
    <w:rsid w:val="2FC838A8"/>
    <w:rsid w:val="2FD14376"/>
    <w:rsid w:val="301A5EE8"/>
    <w:rsid w:val="30204B81"/>
    <w:rsid w:val="30290649"/>
    <w:rsid w:val="304E7940"/>
    <w:rsid w:val="305111DE"/>
    <w:rsid w:val="306E5FB4"/>
    <w:rsid w:val="307750E9"/>
    <w:rsid w:val="30907F59"/>
    <w:rsid w:val="309F1F4A"/>
    <w:rsid w:val="30AD0B0B"/>
    <w:rsid w:val="30F32296"/>
    <w:rsid w:val="310B5831"/>
    <w:rsid w:val="31101099"/>
    <w:rsid w:val="311E2606"/>
    <w:rsid w:val="31210BB1"/>
    <w:rsid w:val="314B1F98"/>
    <w:rsid w:val="31A812D2"/>
    <w:rsid w:val="31A876A2"/>
    <w:rsid w:val="31B934DF"/>
    <w:rsid w:val="31C205E6"/>
    <w:rsid w:val="31C559E0"/>
    <w:rsid w:val="31DC0F7C"/>
    <w:rsid w:val="32004C6A"/>
    <w:rsid w:val="3215767E"/>
    <w:rsid w:val="321878BB"/>
    <w:rsid w:val="32290665"/>
    <w:rsid w:val="3240738A"/>
    <w:rsid w:val="32452FC5"/>
    <w:rsid w:val="324C6101"/>
    <w:rsid w:val="3257143F"/>
    <w:rsid w:val="325B00F2"/>
    <w:rsid w:val="326F5F5B"/>
    <w:rsid w:val="327C2B5F"/>
    <w:rsid w:val="3281346C"/>
    <w:rsid w:val="32892EB1"/>
    <w:rsid w:val="32953D1F"/>
    <w:rsid w:val="32A632A4"/>
    <w:rsid w:val="32A7158A"/>
    <w:rsid w:val="32B06690"/>
    <w:rsid w:val="32B36180"/>
    <w:rsid w:val="32B55A55"/>
    <w:rsid w:val="32C20171"/>
    <w:rsid w:val="32C739DA"/>
    <w:rsid w:val="33014DEF"/>
    <w:rsid w:val="33332E1D"/>
    <w:rsid w:val="33386686"/>
    <w:rsid w:val="335039CF"/>
    <w:rsid w:val="3353378D"/>
    <w:rsid w:val="336F02F9"/>
    <w:rsid w:val="33835B53"/>
    <w:rsid w:val="33A31D51"/>
    <w:rsid w:val="33BA52ED"/>
    <w:rsid w:val="33C060EC"/>
    <w:rsid w:val="33DE722D"/>
    <w:rsid w:val="33E52369"/>
    <w:rsid w:val="33EF414B"/>
    <w:rsid w:val="340C3D9A"/>
    <w:rsid w:val="34142C4F"/>
    <w:rsid w:val="34280577"/>
    <w:rsid w:val="343A0557"/>
    <w:rsid w:val="34476B80"/>
    <w:rsid w:val="34480B4A"/>
    <w:rsid w:val="34586FDF"/>
    <w:rsid w:val="346A21F4"/>
    <w:rsid w:val="34727975"/>
    <w:rsid w:val="34796F56"/>
    <w:rsid w:val="34882265"/>
    <w:rsid w:val="348A1163"/>
    <w:rsid w:val="34963664"/>
    <w:rsid w:val="34B14942"/>
    <w:rsid w:val="34C16BFD"/>
    <w:rsid w:val="34CE0FFE"/>
    <w:rsid w:val="34D01B4D"/>
    <w:rsid w:val="34D4418C"/>
    <w:rsid w:val="34DB376C"/>
    <w:rsid w:val="34DD5737"/>
    <w:rsid w:val="34F07218"/>
    <w:rsid w:val="34F34F5A"/>
    <w:rsid w:val="35066A3B"/>
    <w:rsid w:val="350D491F"/>
    <w:rsid w:val="35300720"/>
    <w:rsid w:val="353F5AA9"/>
    <w:rsid w:val="354D466A"/>
    <w:rsid w:val="35586B6B"/>
    <w:rsid w:val="35645510"/>
    <w:rsid w:val="35647C06"/>
    <w:rsid w:val="35700359"/>
    <w:rsid w:val="357B225F"/>
    <w:rsid w:val="35897434"/>
    <w:rsid w:val="35C0308E"/>
    <w:rsid w:val="35C6441D"/>
    <w:rsid w:val="35D501BC"/>
    <w:rsid w:val="35D5640E"/>
    <w:rsid w:val="35DE1766"/>
    <w:rsid w:val="35DE19DF"/>
    <w:rsid w:val="35E75E21"/>
    <w:rsid w:val="35F729AC"/>
    <w:rsid w:val="36162CAE"/>
    <w:rsid w:val="361D6F47"/>
    <w:rsid w:val="36341386"/>
    <w:rsid w:val="3643781B"/>
    <w:rsid w:val="36527A5E"/>
    <w:rsid w:val="36592B9B"/>
    <w:rsid w:val="36624145"/>
    <w:rsid w:val="36637EBD"/>
    <w:rsid w:val="36735251"/>
    <w:rsid w:val="36851BE2"/>
    <w:rsid w:val="368F2A60"/>
    <w:rsid w:val="36941E25"/>
    <w:rsid w:val="36A64E47"/>
    <w:rsid w:val="36B577CC"/>
    <w:rsid w:val="36BB1AA7"/>
    <w:rsid w:val="36CB3ED7"/>
    <w:rsid w:val="36CC7811"/>
    <w:rsid w:val="36E42DAC"/>
    <w:rsid w:val="36EF3725"/>
    <w:rsid w:val="3709636F"/>
    <w:rsid w:val="371145C5"/>
    <w:rsid w:val="37170A35"/>
    <w:rsid w:val="374675C3"/>
    <w:rsid w:val="37515F68"/>
    <w:rsid w:val="375A4E1C"/>
    <w:rsid w:val="377A726D"/>
    <w:rsid w:val="378400EB"/>
    <w:rsid w:val="37863E63"/>
    <w:rsid w:val="37936580"/>
    <w:rsid w:val="37A10C9D"/>
    <w:rsid w:val="37D414DF"/>
    <w:rsid w:val="37D56B99"/>
    <w:rsid w:val="380354B4"/>
    <w:rsid w:val="380D00E1"/>
    <w:rsid w:val="3814146F"/>
    <w:rsid w:val="38187484"/>
    <w:rsid w:val="38196A86"/>
    <w:rsid w:val="38286CC9"/>
    <w:rsid w:val="38325D99"/>
    <w:rsid w:val="384A0EEA"/>
    <w:rsid w:val="3851592F"/>
    <w:rsid w:val="385B709E"/>
    <w:rsid w:val="38602906"/>
    <w:rsid w:val="386850BD"/>
    <w:rsid w:val="387C0522"/>
    <w:rsid w:val="388365F5"/>
    <w:rsid w:val="388738C9"/>
    <w:rsid w:val="388C36FB"/>
    <w:rsid w:val="389B56ED"/>
    <w:rsid w:val="38AD5420"/>
    <w:rsid w:val="38C84008"/>
    <w:rsid w:val="38D35A4C"/>
    <w:rsid w:val="38D64977"/>
    <w:rsid w:val="38D957AB"/>
    <w:rsid w:val="39027EFE"/>
    <w:rsid w:val="39282BBE"/>
    <w:rsid w:val="392C4597"/>
    <w:rsid w:val="393736CA"/>
    <w:rsid w:val="394F702A"/>
    <w:rsid w:val="395104A1"/>
    <w:rsid w:val="395B00F0"/>
    <w:rsid w:val="395B3910"/>
    <w:rsid w:val="395D0BF4"/>
    <w:rsid w:val="39665CFB"/>
    <w:rsid w:val="397F0B6A"/>
    <w:rsid w:val="398C14D9"/>
    <w:rsid w:val="39C70580"/>
    <w:rsid w:val="39C96289"/>
    <w:rsid w:val="39E906DA"/>
    <w:rsid w:val="39ED7FCB"/>
    <w:rsid w:val="39F7362C"/>
    <w:rsid w:val="3A086DB2"/>
    <w:rsid w:val="3A3E0EE2"/>
    <w:rsid w:val="3A5F274A"/>
    <w:rsid w:val="3A856654"/>
    <w:rsid w:val="3A86417A"/>
    <w:rsid w:val="3AA20FB4"/>
    <w:rsid w:val="3AA32C70"/>
    <w:rsid w:val="3ABB2076"/>
    <w:rsid w:val="3AC52EF5"/>
    <w:rsid w:val="3AD04447"/>
    <w:rsid w:val="3ADD023E"/>
    <w:rsid w:val="3AEA295B"/>
    <w:rsid w:val="3AF37811"/>
    <w:rsid w:val="3AFA0DF0"/>
    <w:rsid w:val="3B0767B6"/>
    <w:rsid w:val="3B201ED9"/>
    <w:rsid w:val="3B312338"/>
    <w:rsid w:val="3B331C0C"/>
    <w:rsid w:val="3B3616FD"/>
    <w:rsid w:val="3B471CD2"/>
    <w:rsid w:val="3B4E6A46"/>
    <w:rsid w:val="3B556027"/>
    <w:rsid w:val="3B603560"/>
    <w:rsid w:val="3B6E70E8"/>
    <w:rsid w:val="3B712735"/>
    <w:rsid w:val="3B7566C9"/>
    <w:rsid w:val="3B88671C"/>
    <w:rsid w:val="3B8C62D6"/>
    <w:rsid w:val="3B9A7EDD"/>
    <w:rsid w:val="3BDC22A4"/>
    <w:rsid w:val="3BE63123"/>
    <w:rsid w:val="3BF26946"/>
    <w:rsid w:val="3C01369D"/>
    <w:rsid w:val="3C025A83"/>
    <w:rsid w:val="3C08753D"/>
    <w:rsid w:val="3C224794"/>
    <w:rsid w:val="3C236125"/>
    <w:rsid w:val="3C406CD7"/>
    <w:rsid w:val="3C42235C"/>
    <w:rsid w:val="3C432323"/>
    <w:rsid w:val="3C4718FC"/>
    <w:rsid w:val="3C8C1F1C"/>
    <w:rsid w:val="3C9318E9"/>
    <w:rsid w:val="3CA134EE"/>
    <w:rsid w:val="3CB55DDB"/>
    <w:rsid w:val="3CB70856"/>
    <w:rsid w:val="3CBD0327"/>
    <w:rsid w:val="3CC72F54"/>
    <w:rsid w:val="3CD8352B"/>
    <w:rsid w:val="3D001FC2"/>
    <w:rsid w:val="3D271C45"/>
    <w:rsid w:val="3D2F4654"/>
    <w:rsid w:val="3D4A148F"/>
    <w:rsid w:val="3D562A6C"/>
    <w:rsid w:val="3D5D7415"/>
    <w:rsid w:val="3D712EC0"/>
    <w:rsid w:val="3D803103"/>
    <w:rsid w:val="3D8C5F4C"/>
    <w:rsid w:val="3D9A2417"/>
    <w:rsid w:val="3DB17760"/>
    <w:rsid w:val="3DB50FFF"/>
    <w:rsid w:val="3DC70D32"/>
    <w:rsid w:val="3DCC00F6"/>
    <w:rsid w:val="3DCE0312"/>
    <w:rsid w:val="3DD27FD4"/>
    <w:rsid w:val="3DD35929"/>
    <w:rsid w:val="3DE11DF4"/>
    <w:rsid w:val="3DEB2C72"/>
    <w:rsid w:val="3DEC65C0"/>
    <w:rsid w:val="3DF24001"/>
    <w:rsid w:val="3DF5589F"/>
    <w:rsid w:val="3DF80EEB"/>
    <w:rsid w:val="3DF8538F"/>
    <w:rsid w:val="3E0930F8"/>
    <w:rsid w:val="3E371A14"/>
    <w:rsid w:val="3E38578C"/>
    <w:rsid w:val="3E46434D"/>
    <w:rsid w:val="3E5F540E"/>
    <w:rsid w:val="3E7762B4"/>
    <w:rsid w:val="3E990920"/>
    <w:rsid w:val="3E9F473C"/>
    <w:rsid w:val="3EB63280"/>
    <w:rsid w:val="3EB76A3C"/>
    <w:rsid w:val="3ECB6600"/>
    <w:rsid w:val="3ED951C1"/>
    <w:rsid w:val="3EE002FD"/>
    <w:rsid w:val="3EED2916"/>
    <w:rsid w:val="3F253D28"/>
    <w:rsid w:val="3F2B709E"/>
    <w:rsid w:val="3F2F3033"/>
    <w:rsid w:val="3F424B14"/>
    <w:rsid w:val="3F4343E8"/>
    <w:rsid w:val="3F520ACF"/>
    <w:rsid w:val="3F5308A7"/>
    <w:rsid w:val="3F6C7DE3"/>
    <w:rsid w:val="3F7171A7"/>
    <w:rsid w:val="3F795389"/>
    <w:rsid w:val="3F7B6278"/>
    <w:rsid w:val="3F874C1D"/>
    <w:rsid w:val="3F8F3AD1"/>
    <w:rsid w:val="3FAC6431"/>
    <w:rsid w:val="3FAF1A7E"/>
    <w:rsid w:val="3FB97B2C"/>
    <w:rsid w:val="3FC65745"/>
    <w:rsid w:val="3FE61943"/>
    <w:rsid w:val="3FEC0F24"/>
    <w:rsid w:val="400C6ED0"/>
    <w:rsid w:val="40861EE8"/>
    <w:rsid w:val="40A37834"/>
    <w:rsid w:val="40AE7F87"/>
    <w:rsid w:val="40C31C84"/>
    <w:rsid w:val="40D479EE"/>
    <w:rsid w:val="40F40C4B"/>
    <w:rsid w:val="41432DC5"/>
    <w:rsid w:val="414A452E"/>
    <w:rsid w:val="41534C28"/>
    <w:rsid w:val="4164223F"/>
    <w:rsid w:val="41650F8E"/>
    <w:rsid w:val="41967399"/>
    <w:rsid w:val="41DA54D8"/>
    <w:rsid w:val="41E55C2A"/>
    <w:rsid w:val="41E77BF5"/>
    <w:rsid w:val="41FD11C6"/>
    <w:rsid w:val="42002A64"/>
    <w:rsid w:val="422624CB"/>
    <w:rsid w:val="42402E61"/>
    <w:rsid w:val="428C60A6"/>
    <w:rsid w:val="42D261AF"/>
    <w:rsid w:val="42D737C5"/>
    <w:rsid w:val="42F36125"/>
    <w:rsid w:val="43000F6E"/>
    <w:rsid w:val="43024A88"/>
    <w:rsid w:val="43065E58"/>
    <w:rsid w:val="430E50D9"/>
    <w:rsid w:val="43100A85"/>
    <w:rsid w:val="4320516C"/>
    <w:rsid w:val="43397FDC"/>
    <w:rsid w:val="433F4264"/>
    <w:rsid w:val="43655275"/>
    <w:rsid w:val="43882D11"/>
    <w:rsid w:val="43993170"/>
    <w:rsid w:val="439A0FE7"/>
    <w:rsid w:val="43C024AB"/>
    <w:rsid w:val="43C401ED"/>
    <w:rsid w:val="43E268C5"/>
    <w:rsid w:val="43F81C45"/>
    <w:rsid w:val="43FD725B"/>
    <w:rsid w:val="4409008F"/>
    <w:rsid w:val="441A7E0D"/>
    <w:rsid w:val="44392728"/>
    <w:rsid w:val="444E7AB7"/>
    <w:rsid w:val="446472DA"/>
    <w:rsid w:val="44817E8C"/>
    <w:rsid w:val="448B2AB9"/>
    <w:rsid w:val="44906321"/>
    <w:rsid w:val="44915BF6"/>
    <w:rsid w:val="44AE49FA"/>
    <w:rsid w:val="44B00772"/>
    <w:rsid w:val="44C9538F"/>
    <w:rsid w:val="44CD1324"/>
    <w:rsid w:val="44E16B7D"/>
    <w:rsid w:val="44EB79FC"/>
    <w:rsid w:val="44FC7513"/>
    <w:rsid w:val="452A287A"/>
    <w:rsid w:val="454113CA"/>
    <w:rsid w:val="456B28EB"/>
    <w:rsid w:val="45751852"/>
    <w:rsid w:val="457E261E"/>
    <w:rsid w:val="4585575A"/>
    <w:rsid w:val="45B75FC8"/>
    <w:rsid w:val="45C02C36"/>
    <w:rsid w:val="45F44B10"/>
    <w:rsid w:val="45F60406"/>
    <w:rsid w:val="46130FB8"/>
    <w:rsid w:val="46366A55"/>
    <w:rsid w:val="465F5FAB"/>
    <w:rsid w:val="46686E80"/>
    <w:rsid w:val="46A2233C"/>
    <w:rsid w:val="46A240EA"/>
    <w:rsid w:val="46BE78DA"/>
    <w:rsid w:val="46DF0E9A"/>
    <w:rsid w:val="46E2098A"/>
    <w:rsid w:val="46E75FA1"/>
    <w:rsid w:val="46F25071"/>
    <w:rsid w:val="470D1EAB"/>
    <w:rsid w:val="470E2BF1"/>
    <w:rsid w:val="47134FE8"/>
    <w:rsid w:val="47152B0E"/>
    <w:rsid w:val="471739A3"/>
    <w:rsid w:val="471F1BDF"/>
    <w:rsid w:val="473F5DDD"/>
    <w:rsid w:val="474560DF"/>
    <w:rsid w:val="47486A40"/>
    <w:rsid w:val="476615BC"/>
    <w:rsid w:val="47773A16"/>
    <w:rsid w:val="477A0C38"/>
    <w:rsid w:val="478B14C2"/>
    <w:rsid w:val="47A91720"/>
    <w:rsid w:val="47AF4D11"/>
    <w:rsid w:val="47B90641"/>
    <w:rsid w:val="47E86474"/>
    <w:rsid w:val="48383141"/>
    <w:rsid w:val="483D40CA"/>
    <w:rsid w:val="483E6094"/>
    <w:rsid w:val="4841003D"/>
    <w:rsid w:val="48515DC8"/>
    <w:rsid w:val="485E04E5"/>
    <w:rsid w:val="4869610C"/>
    <w:rsid w:val="48783354"/>
    <w:rsid w:val="487B2E45"/>
    <w:rsid w:val="48880896"/>
    <w:rsid w:val="48B819A3"/>
    <w:rsid w:val="48CA1FE3"/>
    <w:rsid w:val="48F86243"/>
    <w:rsid w:val="48FE3445"/>
    <w:rsid w:val="490232E3"/>
    <w:rsid w:val="491D5CAA"/>
    <w:rsid w:val="49227764"/>
    <w:rsid w:val="49551C16"/>
    <w:rsid w:val="495C2C76"/>
    <w:rsid w:val="496A327D"/>
    <w:rsid w:val="499917D4"/>
    <w:rsid w:val="49AC5A24"/>
    <w:rsid w:val="49B06B1E"/>
    <w:rsid w:val="49C0047A"/>
    <w:rsid w:val="49E54A1A"/>
    <w:rsid w:val="49E62540"/>
    <w:rsid w:val="49F41101"/>
    <w:rsid w:val="4A273284"/>
    <w:rsid w:val="4A6242BC"/>
    <w:rsid w:val="4A6F69D9"/>
    <w:rsid w:val="4A8A0A8C"/>
    <w:rsid w:val="4A8E50B1"/>
    <w:rsid w:val="4AA03036"/>
    <w:rsid w:val="4AB663B6"/>
    <w:rsid w:val="4ACF3EB5"/>
    <w:rsid w:val="4ADB406F"/>
    <w:rsid w:val="4AE44CD1"/>
    <w:rsid w:val="4AE922E8"/>
    <w:rsid w:val="4B025174"/>
    <w:rsid w:val="4B045373"/>
    <w:rsid w:val="4B076C12"/>
    <w:rsid w:val="4B321EE0"/>
    <w:rsid w:val="4B49547C"/>
    <w:rsid w:val="4B571947"/>
    <w:rsid w:val="4B7324F9"/>
    <w:rsid w:val="4B7C5803"/>
    <w:rsid w:val="4BBE19C6"/>
    <w:rsid w:val="4BD42F98"/>
    <w:rsid w:val="4BEB208F"/>
    <w:rsid w:val="4C230E60"/>
    <w:rsid w:val="4C251A45"/>
    <w:rsid w:val="4C2832E3"/>
    <w:rsid w:val="4C39729F"/>
    <w:rsid w:val="4C5440D8"/>
    <w:rsid w:val="4C561BFF"/>
    <w:rsid w:val="4C5639AD"/>
    <w:rsid w:val="4C5B5467"/>
    <w:rsid w:val="4C716A38"/>
    <w:rsid w:val="4C7C718B"/>
    <w:rsid w:val="4C9E35A6"/>
    <w:rsid w:val="4CB03E0E"/>
    <w:rsid w:val="4CB47586"/>
    <w:rsid w:val="4CD3324F"/>
    <w:rsid w:val="4CDB0356"/>
    <w:rsid w:val="4CE4320F"/>
    <w:rsid w:val="4CFD207A"/>
    <w:rsid w:val="4D0B0C3B"/>
    <w:rsid w:val="4D241CFD"/>
    <w:rsid w:val="4D4C4DB0"/>
    <w:rsid w:val="4D8C4113"/>
    <w:rsid w:val="4D9A7089"/>
    <w:rsid w:val="4DAC584E"/>
    <w:rsid w:val="4DB72B71"/>
    <w:rsid w:val="4DBF5582"/>
    <w:rsid w:val="4DCF7EBB"/>
    <w:rsid w:val="4DEA6AA2"/>
    <w:rsid w:val="4DEB6377"/>
    <w:rsid w:val="4DF55447"/>
    <w:rsid w:val="4E0062C6"/>
    <w:rsid w:val="4E10402F"/>
    <w:rsid w:val="4E12027C"/>
    <w:rsid w:val="4E361CE8"/>
    <w:rsid w:val="4E3E6DEE"/>
    <w:rsid w:val="4E4125AE"/>
    <w:rsid w:val="4E437F61"/>
    <w:rsid w:val="4E6376C3"/>
    <w:rsid w:val="4EC72940"/>
    <w:rsid w:val="4ED92673"/>
    <w:rsid w:val="4EDD20B9"/>
    <w:rsid w:val="4EE7316A"/>
    <w:rsid w:val="4EF609F9"/>
    <w:rsid w:val="4F0E67C1"/>
    <w:rsid w:val="4F3D70A6"/>
    <w:rsid w:val="4F4246BC"/>
    <w:rsid w:val="4F4915A7"/>
    <w:rsid w:val="4F5A7C58"/>
    <w:rsid w:val="4F6B212B"/>
    <w:rsid w:val="4F702FD7"/>
    <w:rsid w:val="4F710AFD"/>
    <w:rsid w:val="4F714FA1"/>
    <w:rsid w:val="4FA64C4B"/>
    <w:rsid w:val="4FA76214"/>
    <w:rsid w:val="4FB21842"/>
    <w:rsid w:val="4FFE4A87"/>
    <w:rsid w:val="5003209D"/>
    <w:rsid w:val="5006393C"/>
    <w:rsid w:val="500876B4"/>
    <w:rsid w:val="500E27F0"/>
    <w:rsid w:val="501C6CBB"/>
    <w:rsid w:val="50302767"/>
    <w:rsid w:val="5038161B"/>
    <w:rsid w:val="50447FC0"/>
    <w:rsid w:val="505E72D4"/>
    <w:rsid w:val="50720FD1"/>
    <w:rsid w:val="509251CF"/>
    <w:rsid w:val="50AD2009"/>
    <w:rsid w:val="50C01D3C"/>
    <w:rsid w:val="50ED0658"/>
    <w:rsid w:val="510065DD"/>
    <w:rsid w:val="512C1180"/>
    <w:rsid w:val="51330FBE"/>
    <w:rsid w:val="514209A3"/>
    <w:rsid w:val="515626A1"/>
    <w:rsid w:val="51711289"/>
    <w:rsid w:val="519F1952"/>
    <w:rsid w:val="51B178D7"/>
    <w:rsid w:val="51B3364F"/>
    <w:rsid w:val="51BA5A6F"/>
    <w:rsid w:val="51BC0756"/>
    <w:rsid w:val="51D22043"/>
    <w:rsid w:val="51DC0DF8"/>
    <w:rsid w:val="51E23F34"/>
    <w:rsid w:val="51E47CAD"/>
    <w:rsid w:val="51EB103B"/>
    <w:rsid w:val="523F3135"/>
    <w:rsid w:val="52552958"/>
    <w:rsid w:val="527C6137"/>
    <w:rsid w:val="52820787"/>
    <w:rsid w:val="529A36EC"/>
    <w:rsid w:val="529A65BD"/>
    <w:rsid w:val="52A1794C"/>
    <w:rsid w:val="52AA2CA4"/>
    <w:rsid w:val="52BA1CE1"/>
    <w:rsid w:val="52E553C3"/>
    <w:rsid w:val="52ED0DE3"/>
    <w:rsid w:val="530F6FAB"/>
    <w:rsid w:val="53695B54"/>
    <w:rsid w:val="536F7A4A"/>
    <w:rsid w:val="53BF38EC"/>
    <w:rsid w:val="53C438F2"/>
    <w:rsid w:val="53CE4770"/>
    <w:rsid w:val="53D278B5"/>
    <w:rsid w:val="53D87963"/>
    <w:rsid w:val="53E45D42"/>
    <w:rsid w:val="53EE096F"/>
    <w:rsid w:val="54134879"/>
    <w:rsid w:val="541F4FCC"/>
    <w:rsid w:val="54210FE4"/>
    <w:rsid w:val="5483555B"/>
    <w:rsid w:val="54A379AB"/>
    <w:rsid w:val="54AA0D3A"/>
    <w:rsid w:val="54CA13DC"/>
    <w:rsid w:val="54D264E2"/>
    <w:rsid w:val="54E63D3C"/>
    <w:rsid w:val="54F46459"/>
    <w:rsid w:val="55012924"/>
    <w:rsid w:val="55332D15"/>
    <w:rsid w:val="55540CA5"/>
    <w:rsid w:val="556F3D31"/>
    <w:rsid w:val="55A75279"/>
    <w:rsid w:val="55AC2DA2"/>
    <w:rsid w:val="55B856D8"/>
    <w:rsid w:val="55E069DD"/>
    <w:rsid w:val="55F3226C"/>
    <w:rsid w:val="56000431"/>
    <w:rsid w:val="56002BDB"/>
    <w:rsid w:val="56073F6A"/>
    <w:rsid w:val="560C332E"/>
    <w:rsid w:val="56156687"/>
    <w:rsid w:val="56301712"/>
    <w:rsid w:val="56487733"/>
    <w:rsid w:val="56570A4D"/>
    <w:rsid w:val="569A4DDE"/>
    <w:rsid w:val="56A1616C"/>
    <w:rsid w:val="56B22127"/>
    <w:rsid w:val="56D71B8E"/>
    <w:rsid w:val="56F049FE"/>
    <w:rsid w:val="571C20AD"/>
    <w:rsid w:val="573911F2"/>
    <w:rsid w:val="57607DD5"/>
    <w:rsid w:val="578128C9"/>
    <w:rsid w:val="578A6E9D"/>
    <w:rsid w:val="57B2611B"/>
    <w:rsid w:val="57C71C02"/>
    <w:rsid w:val="57EC78BB"/>
    <w:rsid w:val="582A3F3F"/>
    <w:rsid w:val="583D0117"/>
    <w:rsid w:val="58562F86"/>
    <w:rsid w:val="58595731"/>
    <w:rsid w:val="585D60C3"/>
    <w:rsid w:val="587A6C75"/>
    <w:rsid w:val="587F072F"/>
    <w:rsid w:val="58823D7B"/>
    <w:rsid w:val="588875E4"/>
    <w:rsid w:val="5889335C"/>
    <w:rsid w:val="58906498"/>
    <w:rsid w:val="58966990"/>
    <w:rsid w:val="58C420D1"/>
    <w:rsid w:val="58CF63B2"/>
    <w:rsid w:val="58F72073"/>
    <w:rsid w:val="58F81D0F"/>
    <w:rsid w:val="58FE147E"/>
    <w:rsid w:val="590649AC"/>
    <w:rsid w:val="5906675A"/>
    <w:rsid w:val="59170968"/>
    <w:rsid w:val="591C15C0"/>
    <w:rsid w:val="5930672E"/>
    <w:rsid w:val="594D4389"/>
    <w:rsid w:val="598A738C"/>
    <w:rsid w:val="598C162D"/>
    <w:rsid w:val="59A71CEC"/>
    <w:rsid w:val="59AA358A"/>
    <w:rsid w:val="59C208D3"/>
    <w:rsid w:val="59D5279A"/>
    <w:rsid w:val="59EA7E2A"/>
    <w:rsid w:val="5A1D1FAE"/>
    <w:rsid w:val="5A290952"/>
    <w:rsid w:val="5A315A59"/>
    <w:rsid w:val="5A5848AF"/>
    <w:rsid w:val="5A785436"/>
    <w:rsid w:val="5A7D277F"/>
    <w:rsid w:val="5A843DDB"/>
    <w:rsid w:val="5AA47FD9"/>
    <w:rsid w:val="5AC71F19"/>
    <w:rsid w:val="5AD07020"/>
    <w:rsid w:val="5AD3266C"/>
    <w:rsid w:val="5AD7215D"/>
    <w:rsid w:val="5B060C94"/>
    <w:rsid w:val="5B123195"/>
    <w:rsid w:val="5B2630E4"/>
    <w:rsid w:val="5B3E042E"/>
    <w:rsid w:val="5B5163B3"/>
    <w:rsid w:val="5B597015"/>
    <w:rsid w:val="5B7C0F56"/>
    <w:rsid w:val="5B834092"/>
    <w:rsid w:val="5B85605C"/>
    <w:rsid w:val="5B9067AF"/>
    <w:rsid w:val="5B9E711E"/>
    <w:rsid w:val="5BA069F2"/>
    <w:rsid w:val="5BA5225B"/>
    <w:rsid w:val="5BB24978"/>
    <w:rsid w:val="5BCA3A6F"/>
    <w:rsid w:val="5BF22FC6"/>
    <w:rsid w:val="5BFE7BBD"/>
    <w:rsid w:val="5C164F06"/>
    <w:rsid w:val="5C1B076F"/>
    <w:rsid w:val="5C34538D"/>
    <w:rsid w:val="5C4220EC"/>
    <w:rsid w:val="5C4F21C6"/>
    <w:rsid w:val="5C545A2F"/>
    <w:rsid w:val="5C675762"/>
    <w:rsid w:val="5C695252"/>
    <w:rsid w:val="5C846314"/>
    <w:rsid w:val="5C8A6BDB"/>
    <w:rsid w:val="5C902F0B"/>
    <w:rsid w:val="5C995F1D"/>
    <w:rsid w:val="5CA96C01"/>
    <w:rsid w:val="5CC42BB4"/>
    <w:rsid w:val="5CE6025C"/>
    <w:rsid w:val="5CF3349A"/>
    <w:rsid w:val="5D2673CB"/>
    <w:rsid w:val="5D2D075A"/>
    <w:rsid w:val="5D467A6D"/>
    <w:rsid w:val="5D5850AB"/>
    <w:rsid w:val="5D6C5EBB"/>
    <w:rsid w:val="5D7243BE"/>
    <w:rsid w:val="5D8F4F70"/>
    <w:rsid w:val="5DB1138B"/>
    <w:rsid w:val="5DCD1351"/>
    <w:rsid w:val="5DCD7847"/>
    <w:rsid w:val="5DD40BD5"/>
    <w:rsid w:val="5DD45079"/>
    <w:rsid w:val="5DFB2606"/>
    <w:rsid w:val="5E1504DA"/>
    <w:rsid w:val="5E197DFF"/>
    <w:rsid w:val="5E203E1A"/>
    <w:rsid w:val="5E5B12F6"/>
    <w:rsid w:val="5E734892"/>
    <w:rsid w:val="5E9071F2"/>
    <w:rsid w:val="5EA10DB3"/>
    <w:rsid w:val="5EB033F0"/>
    <w:rsid w:val="5EB629D1"/>
    <w:rsid w:val="5EC96260"/>
    <w:rsid w:val="5EF01A3F"/>
    <w:rsid w:val="5EF05EE3"/>
    <w:rsid w:val="5F0251DF"/>
    <w:rsid w:val="5F085861"/>
    <w:rsid w:val="5F1D17DE"/>
    <w:rsid w:val="5F1E1F19"/>
    <w:rsid w:val="5F1F2324"/>
    <w:rsid w:val="5F434264"/>
    <w:rsid w:val="5F491BD1"/>
    <w:rsid w:val="5F4E49B7"/>
    <w:rsid w:val="5F6B5569"/>
    <w:rsid w:val="5F6F3D2D"/>
    <w:rsid w:val="5F772160"/>
    <w:rsid w:val="5F7C32D2"/>
    <w:rsid w:val="5F7F1015"/>
    <w:rsid w:val="5F920D48"/>
    <w:rsid w:val="5FC3459E"/>
    <w:rsid w:val="5FD21144"/>
    <w:rsid w:val="5FD70E51"/>
    <w:rsid w:val="5FE33352"/>
    <w:rsid w:val="5FFF5CB2"/>
    <w:rsid w:val="602776E2"/>
    <w:rsid w:val="602816AC"/>
    <w:rsid w:val="602D0A71"/>
    <w:rsid w:val="60343BAD"/>
    <w:rsid w:val="60367925"/>
    <w:rsid w:val="60545FFD"/>
    <w:rsid w:val="605F3233"/>
    <w:rsid w:val="607246D5"/>
    <w:rsid w:val="60934D78"/>
    <w:rsid w:val="609E39B0"/>
    <w:rsid w:val="60AE3960"/>
    <w:rsid w:val="60E07891"/>
    <w:rsid w:val="610C692D"/>
    <w:rsid w:val="612B1454"/>
    <w:rsid w:val="6138147B"/>
    <w:rsid w:val="61642270"/>
    <w:rsid w:val="61645671"/>
    <w:rsid w:val="61691F7C"/>
    <w:rsid w:val="617A1A94"/>
    <w:rsid w:val="618E553F"/>
    <w:rsid w:val="618F19E3"/>
    <w:rsid w:val="619743F4"/>
    <w:rsid w:val="61A22D98"/>
    <w:rsid w:val="61B950B2"/>
    <w:rsid w:val="61D75138"/>
    <w:rsid w:val="620677CB"/>
    <w:rsid w:val="620A02AE"/>
    <w:rsid w:val="6220088D"/>
    <w:rsid w:val="62224CAA"/>
    <w:rsid w:val="62375BD7"/>
    <w:rsid w:val="62404A8B"/>
    <w:rsid w:val="624221BA"/>
    <w:rsid w:val="62501F8C"/>
    <w:rsid w:val="626369CC"/>
    <w:rsid w:val="62740BD9"/>
    <w:rsid w:val="62742987"/>
    <w:rsid w:val="627D5CDF"/>
    <w:rsid w:val="6283706E"/>
    <w:rsid w:val="629D3C8C"/>
    <w:rsid w:val="62BB2364"/>
    <w:rsid w:val="62DE3CDE"/>
    <w:rsid w:val="62EC278F"/>
    <w:rsid w:val="62EC6150"/>
    <w:rsid w:val="62FB30A8"/>
    <w:rsid w:val="62FF66F4"/>
    <w:rsid w:val="632B573B"/>
    <w:rsid w:val="634E142A"/>
    <w:rsid w:val="635A0CE9"/>
    <w:rsid w:val="637349EC"/>
    <w:rsid w:val="637529A4"/>
    <w:rsid w:val="637864A7"/>
    <w:rsid w:val="63827325"/>
    <w:rsid w:val="638E5CCA"/>
    <w:rsid w:val="63950E07"/>
    <w:rsid w:val="63972DD1"/>
    <w:rsid w:val="63AE1EC8"/>
    <w:rsid w:val="63B82D47"/>
    <w:rsid w:val="63BD210C"/>
    <w:rsid w:val="63BF40D6"/>
    <w:rsid w:val="63C464CF"/>
    <w:rsid w:val="64033FC2"/>
    <w:rsid w:val="6415590B"/>
    <w:rsid w:val="642B176B"/>
    <w:rsid w:val="64416899"/>
    <w:rsid w:val="64590086"/>
    <w:rsid w:val="645E38EF"/>
    <w:rsid w:val="6486074F"/>
    <w:rsid w:val="648669A1"/>
    <w:rsid w:val="64CC26CC"/>
    <w:rsid w:val="64D12312"/>
    <w:rsid w:val="64FB2EEB"/>
    <w:rsid w:val="65045E61"/>
    <w:rsid w:val="653E102A"/>
    <w:rsid w:val="657C3A76"/>
    <w:rsid w:val="65827169"/>
    <w:rsid w:val="65B732B6"/>
    <w:rsid w:val="65BC6B1F"/>
    <w:rsid w:val="65D200F0"/>
    <w:rsid w:val="65D379C4"/>
    <w:rsid w:val="65F067C8"/>
    <w:rsid w:val="660A3F5C"/>
    <w:rsid w:val="660D737A"/>
    <w:rsid w:val="66140709"/>
    <w:rsid w:val="66287D10"/>
    <w:rsid w:val="66826A6F"/>
    <w:rsid w:val="66C13CC1"/>
    <w:rsid w:val="66C35C8B"/>
    <w:rsid w:val="66D659BE"/>
    <w:rsid w:val="66D954AE"/>
    <w:rsid w:val="66DD4F9F"/>
    <w:rsid w:val="67002A3B"/>
    <w:rsid w:val="67340937"/>
    <w:rsid w:val="673E5311"/>
    <w:rsid w:val="67636EEB"/>
    <w:rsid w:val="677C2960"/>
    <w:rsid w:val="6784541A"/>
    <w:rsid w:val="679A2E90"/>
    <w:rsid w:val="67A1056A"/>
    <w:rsid w:val="67AF0FD9"/>
    <w:rsid w:val="67D31EFE"/>
    <w:rsid w:val="67E67E83"/>
    <w:rsid w:val="67FA5148"/>
    <w:rsid w:val="67FE698B"/>
    <w:rsid w:val="68242294"/>
    <w:rsid w:val="683E1A6D"/>
    <w:rsid w:val="685F7695"/>
    <w:rsid w:val="68701E42"/>
    <w:rsid w:val="68757459"/>
    <w:rsid w:val="68790CF7"/>
    <w:rsid w:val="68994EF5"/>
    <w:rsid w:val="68A67612"/>
    <w:rsid w:val="68AF64C7"/>
    <w:rsid w:val="68D05980"/>
    <w:rsid w:val="68D26659"/>
    <w:rsid w:val="68E63EB3"/>
    <w:rsid w:val="68EC14C9"/>
    <w:rsid w:val="68F04177"/>
    <w:rsid w:val="6908207B"/>
    <w:rsid w:val="690B3981"/>
    <w:rsid w:val="692213C1"/>
    <w:rsid w:val="69256789"/>
    <w:rsid w:val="69412D69"/>
    <w:rsid w:val="6942733B"/>
    <w:rsid w:val="69507E77"/>
    <w:rsid w:val="69790883"/>
    <w:rsid w:val="69845BA5"/>
    <w:rsid w:val="69A00505"/>
    <w:rsid w:val="69A41DA4"/>
    <w:rsid w:val="69C53AC8"/>
    <w:rsid w:val="69F24F19"/>
    <w:rsid w:val="69F61166"/>
    <w:rsid w:val="69FA19C4"/>
    <w:rsid w:val="6A0375FA"/>
    <w:rsid w:val="6A2922A9"/>
    <w:rsid w:val="6A331379"/>
    <w:rsid w:val="6A413A96"/>
    <w:rsid w:val="6A415844"/>
    <w:rsid w:val="6A474B69"/>
    <w:rsid w:val="6A527A52"/>
    <w:rsid w:val="6A5D278F"/>
    <w:rsid w:val="6A5F4AB0"/>
    <w:rsid w:val="6A646982"/>
    <w:rsid w:val="6A793230"/>
    <w:rsid w:val="6A794FDE"/>
    <w:rsid w:val="6AEB57B0"/>
    <w:rsid w:val="6AEF52A0"/>
    <w:rsid w:val="6AF97ECD"/>
    <w:rsid w:val="6B3455FE"/>
    <w:rsid w:val="6B38032B"/>
    <w:rsid w:val="6B43383E"/>
    <w:rsid w:val="6B623CC4"/>
    <w:rsid w:val="6B6537B4"/>
    <w:rsid w:val="6B7D28AC"/>
    <w:rsid w:val="6B7E03D2"/>
    <w:rsid w:val="6BB362CE"/>
    <w:rsid w:val="6BC71D79"/>
    <w:rsid w:val="6BE44432"/>
    <w:rsid w:val="6BF40694"/>
    <w:rsid w:val="6C24541E"/>
    <w:rsid w:val="6C4433CA"/>
    <w:rsid w:val="6C474C68"/>
    <w:rsid w:val="6C627CF4"/>
    <w:rsid w:val="6CAE6A95"/>
    <w:rsid w:val="6CB30550"/>
    <w:rsid w:val="6CC40127"/>
    <w:rsid w:val="6CCB7647"/>
    <w:rsid w:val="6CD24E7A"/>
    <w:rsid w:val="6CD7423E"/>
    <w:rsid w:val="6CF748E0"/>
    <w:rsid w:val="6CFC1EF7"/>
    <w:rsid w:val="6D125276"/>
    <w:rsid w:val="6D301BA0"/>
    <w:rsid w:val="6D392803"/>
    <w:rsid w:val="6D3A657B"/>
    <w:rsid w:val="6D486EEA"/>
    <w:rsid w:val="6D513FF0"/>
    <w:rsid w:val="6D535020"/>
    <w:rsid w:val="6D57712D"/>
    <w:rsid w:val="6D875C64"/>
    <w:rsid w:val="6D8819DC"/>
    <w:rsid w:val="6DC5053A"/>
    <w:rsid w:val="6DCF760B"/>
    <w:rsid w:val="6DE22E9A"/>
    <w:rsid w:val="6E005A16"/>
    <w:rsid w:val="6E4C0C5C"/>
    <w:rsid w:val="6E4C47B8"/>
    <w:rsid w:val="6E5212E8"/>
    <w:rsid w:val="6E5378F4"/>
    <w:rsid w:val="6E5673E4"/>
    <w:rsid w:val="6E69536A"/>
    <w:rsid w:val="6E6C4E5A"/>
    <w:rsid w:val="6E7853F6"/>
    <w:rsid w:val="6E7A1325"/>
    <w:rsid w:val="6E8201DA"/>
    <w:rsid w:val="6E8B52E0"/>
    <w:rsid w:val="6E9034F8"/>
    <w:rsid w:val="6EAD0FDB"/>
    <w:rsid w:val="6EFD5AB2"/>
    <w:rsid w:val="6F03756C"/>
    <w:rsid w:val="6F141779"/>
    <w:rsid w:val="6F1F28F9"/>
    <w:rsid w:val="6F213E96"/>
    <w:rsid w:val="6F255735"/>
    <w:rsid w:val="6F265009"/>
    <w:rsid w:val="6F451933"/>
    <w:rsid w:val="6F7C10CD"/>
    <w:rsid w:val="6FC211D5"/>
    <w:rsid w:val="6FCA62DC"/>
    <w:rsid w:val="700215D2"/>
    <w:rsid w:val="70052E70"/>
    <w:rsid w:val="70180DF5"/>
    <w:rsid w:val="701B08E6"/>
    <w:rsid w:val="701E2184"/>
    <w:rsid w:val="702C48A1"/>
    <w:rsid w:val="703D44F7"/>
    <w:rsid w:val="703F45D4"/>
    <w:rsid w:val="705067E1"/>
    <w:rsid w:val="705838E8"/>
    <w:rsid w:val="705840F0"/>
    <w:rsid w:val="7084648B"/>
    <w:rsid w:val="70974410"/>
    <w:rsid w:val="70C25205"/>
    <w:rsid w:val="70C62C01"/>
    <w:rsid w:val="70CE5958"/>
    <w:rsid w:val="70FF5B11"/>
    <w:rsid w:val="71042BEE"/>
    <w:rsid w:val="710B095A"/>
    <w:rsid w:val="711C4915"/>
    <w:rsid w:val="711E19CD"/>
    <w:rsid w:val="71593474"/>
    <w:rsid w:val="715F2A54"/>
    <w:rsid w:val="71623F9D"/>
    <w:rsid w:val="717402AD"/>
    <w:rsid w:val="71740ADD"/>
    <w:rsid w:val="718304F0"/>
    <w:rsid w:val="71BC6597"/>
    <w:rsid w:val="71CF1988"/>
    <w:rsid w:val="71E35433"/>
    <w:rsid w:val="71EF7A13"/>
    <w:rsid w:val="71F413EE"/>
    <w:rsid w:val="72001B41"/>
    <w:rsid w:val="723467E5"/>
    <w:rsid w:val="725325B9"/>
    <w:rsid w:val="727B566C"/>
    <w:rsid w:val="72807126"/>
    <w:rsid w:val="72D74F98"/>
    <w:rsid w:val="72F24482"/>
    <w:rsid w:val="72FA6ED8"/>
    <w:rsid w:val="72FC60A4"/>
    <w:rsid w:val="73102258"/>
    <w:rsid w:val="73217FC1"/>
    <w:rsid w:val="73245D03"/>
    <w:rsid w:val="732C6966"/>
    <w:rsid w:val="734B7734"/>
    <w:rsid w:val="734E2D80"/>
    <w:rsid w:val="73555EBD"/>
    <w:rsid w:val="73796CBD"/>
    <w:rsid w:val="738467A2"/>
    <w:rsid w:val="73A11255"/>
    <w:rsid w:val="73B2330F"/>
    <w:rsid w:val="73D9089C"/>
    <w:rsid w:val="740A3A87"/>
    <w:rsid w:val="741C4C2C"/>
    <w:rsid w:val="74343D24"/>
    <w:rsid w:val="74784559"/>
    <w:rsid w:val="74806F69"/>
    <w:rsid w:val="748E78D8"/>
    <w:rsid w:val="74AA2238"/>
    <w:rsid w:val="74B102BE"/>
    <w:rsid w:val="74B12738"/>
    <w:rsid w:val="74B82BA7"/>
    <w:rsid w:val="74C23A26"/>
    <w:rsid w:val="74C7103C"/>
    <w:rsid w:val="74C72DEA"/>
    <w:rsid w:val="74E120FE"/>
    <w:rsid w:val="751021BE"/>
    <w:rsid w:val="75134281"/>
    <w:rsid w:val="75220020"/>
    <w:rsid w:val="75387745"/>
    <w:rsid w:val="754206C3"/>
    <w:rsid w:val="7546457C"/>
    <w:rsid w:val="755D54FC"/>
    <w:rsid w:val="75695C4F"/>
    <w:rsid w:val="75705230"/>
    <w:rsid w:val="75B22E43"/>
    <w:rsid w:val="75BF457F"/>
    <w:rsid w:val="75ED6880"/>
    <w:rsid w:val="75FC4D15"/>
    <w:rsid w:val="760237DF"/>
    <w:rsid w:val="760342F6"/>
    <w:rsid w:val="760836BA"/>
    <w:rsid w:val="76253DBA"/>
    <w:rsid w:val="7634625D"/>
    <w:rsid w:val="76422779"/>
    <w:rsid w:val="76500BBD"/>
    <w:rsid w:val="765B5EE0"/>
    <w:rsid w:val="76636B42"/>
    <w:rsid w:val="76946CFC"/>
    <w:rsid w:val="76A01B45"/>
    <w:rsid w:val="76B949B4"/>
    <w:rsid w:val="76C375E1"/>
    <w:rsid w:val="76D37824"/>
    <w:rsid w:val="76FD3932"/>
    <w:rsid w:val="77075720"/>
    <w:rsid w:val="770E67D7"/>
    <w:rsid w:val="771950AE"/>
    <w:rsid w:val="773348EE"/>
    <w:rsid w:val="77495D38"/>
    <w:rsid w:val="77534E09"/>
    <w:rsid w:val="77660698"/>
    <w:rsid w:val="77737259"/>
    <w:rsid w:val="7789082B"/>
    <w:rsid w:val="779C40BA"/>
    <w:rsid w:val="77A2369A"/>
    <w:rsid w:val="77B533CE"/>
    <w:rsid w:val="77D777E8"/>
    <w:rsid w:val="77ED0DBA"/>
    <w:rsid w:val="77F24622"/>
    <w:rsid w:val="780D4FB8"/>
    <w:rsid w:val="784F737E"/>
    <w:rsid w:val="786A240A"/>
    <w:rsid w:val="78782095"/>
    <w:rsid w:val="788A485A"/>
    <w:rsid w:val="78911745"/>
    <w:rsid w:val="789E3E62"/>
    <w:rsid w:val="78D6184E"/>
    <w:rsid w:val="78D635FC"/>
    <w:rsid w:val="78E8332F"/>
    <w:rsid w:val="78F87A16"/>
    <w:rsid w:val="78FD502C"/>
    <w:rsid w:val="79075EAB"/>
    <w:rsid w:val="790E7239"/>
    <w:rsid w:val="79142376"/>
    <w:rsid w:val="79382508"/>
    <w:rsid w:val="794E333B"/>
    <w:rsid w:val="795310F0"/>
    <w:rsid w:val="797A48CF"/>
    <w:rsid w:val="79921895"/>
    <w:rsid w:val="79E8574D"/>
    <w:rsid w:val="7A001B51"/>
    <w:rsid w:val="7A287E87"/>
    <w:rsid w:val="7A2935DB"/>
    <w:rsid w:val="7A3902E6"/>
    <w:rsid w:val="7A3B22B0"/>
    <w:rsid w:val="7A4F7B0A"/>
    <w:rsid w:val="7A6A04A0"/>
    <w:rsid w:val="7A7237F8"/>
    <w:rsid w:val="7A923E9A"/>
    <w:rsid w:val="7A936904"/>
    <w:rsid w:val="7AA63662"/>
    <w:rsid w:val="7ABC4A73"/>
    <w:rsid w:val="7ABE07EB"/>
    <w:rsid w:val="7ABF6D39"/>
    <w:rsid w:val="7AF34939"/>
    <w:rsid w:val="7B1F0E69"/>
    <w:rsid w:val="7B1F195E"/>
    <w:rsid w:val="7B4E1B6F"/>
    <w:rsid w:val="7B5C4722"/>
    <w:rsid w:val="7B643486"/>
    <w:rsid w:val="7B71585E"/>
    <w:rsid w:val="7B784E3E"/>
    <w:rsid w:val="7B7A6E08"/>
    <w:rsid w:val="7B7E6F25"/>
    <w:rsid w:val="7B9A3006"/>
    <w:rsid w:val="7BA06143"/>
    <w:rsid w:val="7BA23C69"/>
    <w:rsid w:val="7BAE0860"/>
    <w:rsid w:val="7BD209F2"/>
    <w:rsid w:val="7BDB1CFE"/>
    <w:rsid w:val="7BDF310F"/>
    <w:rsid w:val="7BF30969"/>
    <w:rsid w:val="7C042B76"/>
    <w:rsid w:val="7C095F3E"/>
    <w:rsid w:val="7C17769E"/>
    <w:rsid w:val="7C305719"/>
    <w:rsid w:val="7C460A98"/>
    <w:rsid w:val="7C4B4301"/>
    <w:rsid w:val="7C656CDF"/>
    <w:rsid w:val="7C6F4493"/>
    <w:rsid w:val="7C792C1C"/>
    <w:rsid w:val="7C7A4BE6"/>
    <w:rsid w:val="7C9061B7"/>
    <w:rsid w:val="7C991510"/>
    <w:rsid w:val="7CA9195E"/>
    <w:rsid w:val="7CB26CCA"/>
    <w:rsid w:val="7CE64029"/>
    <w:rsid w:val="7D1E4801"/>
    <w:rsid w:val="7D2A03BA"/>
    <w:rsid w:val="7D3923AB"/>
    <w:rsid w:val="7D44147C"/>
    <w:rsid w:val="7D545437"/>
    <w:rsid w:val="7D8C2E23"/>
    <w:rsid w:val="7D92659D"/>
    <w:rsid w:val="7D977504"/>
    <w:rsid w:val="7DA737B9"/>
    <w:rsid w:val="7DB859C6"/>
    <w:rsid w:val="7DBA7990"/>
    <w:rsid w:val="7DCA74A7"/>
    <w:rsid w:val="7DD81BC4"/>
    <w:rsid w:val="7DFF35F5"/>
    <w:rsid w:val="7E1F5A45"/>
    <w:rsid w:val="7E265025"/>
    <w:rsid w:val="7E2B6198"/>
    <w:rsid w:val="7E2D0162"/>
    <w:rsid w:val="7E576F8D"/>
    <w:rsid w:val="7E6D0694"/>
    <w:rsid w:val="7E8B4C0D"/>
    <w:rsid w:val="7EAE4CFC"/>
    <w:rsid w:val="7EC144CC"/>
    <w:rsid w:val="7ED21514"/>
    <w:rsid w:val="7EF02F3D"/>
    <w:rsid w:val="7F107805"/>
    <w:rsid w:val="7F3635A4"/>
    <w:rsid w:val="7F3B68AE"/>
    <w:rsid w:val="7F4A6AF1"/>
    <w:rsid w:val="7F4D0390"/>
    <w:rsid w:val="7F587460"/>
    <w:rsid w:val="7F7122D0"/>
    <w:rsid w:val="7FB4040F"/>
    <w:rsid w:val="7FD44AD8"/>
    <w:rsid w:val="7FE01204"/>
    <w:rsid w:val="7FF30F37"/>
    <w:rsid w:val="7FFB7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4"/>
    <w:next w:val="1"/>
    <w:link w:val="24"/>
    <w:qFormat/>
    <w:uiPriority w:val="9"/>
    <w:pPr>
      <w:outlineLvl w:val="1"/>
    </w:pPr>
    <w:rPr>
      <w:rFonts w:ascii="Calibri Light" w:hAnsi="Calibri Light" w:eastAsia="宋体" w:cs="Times New Roman"/>
      <w:sz w:val="32"/>
    </w:rPr>
  </w:style>
  <w:style w:type="paragraph" w:styleId="4">
    <w:name w:val="heading 3"/>
    <w:basedOn w:val="1"/>
    <w:next w:val="1"/>
    <w:link w:val="23"/>
    <w:qFormat/>
    <w:uiPriority w:val="9"/>
    <w:pPr>
      <w:keepNext/>
      <w:keepLines/>
      <w:jc w:val="left"/>
      <w:outlineLvl w:val="2"/>
    </w:pPr>
    <w:rPr>
      <w:b/>
      <w:bCs/>
      <w:sz w:val="28"/>
      <w:szCs w:val="32"/>
    </w:rPr>
  </w:style>
  <w:style w:type="paragraph" w:styleId="5">
    <w:name w:val="heading 4"/>
    <w:basedOn w:val="6"/>
    <w:next w:val="1"/>
    <w:unhideWhenUsed/>
    <w:qFormat/>
    <w:uiPriority w:val="9"/>
    <w:pPr>
      <w:spacing w:before="0" w:after="0" w:line="240" w:lineRule="auto"/>
      <w:jc w:val="left"/>
      <w:outlineLvl w:val="3"/>
    </w:pPr>
    <w:rPr>
      <w:rFonts w:asciiTheme="majorHAnsi" w:hAnsiTheme="majorHAnsi" w:eastAsiaTheme="majorEastAsia" w:cstheme="majorBidi"/>
      <w:bCs w:val="0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ind w:left="2520" w:leftChars="1200"/>
    </w:pPr>
    <w:rPr>
      <w:szCs w:val="22"/>
    </w:rPr>
  </w:style>
  <w:style w:type="paragraph" w:styleId="8">
    <w:name w:val="toc 5"/>
    <w:basedOn w:val="1"/>
    <w:next w:val="1"/>
    <w:unhideWhenUsed/>
    <w:qFormat/>
    <w:uiPriority w:val="39"/>
    <w:pPr>
      <w:ind w:left="1680" w:leftChars="800"/>
    </w:pPr>
    <w:rPr>
      <w:szCs w:val="22"/>
    </w:rPr>
  </w:style>
  <w:style w:type="paragraph" w:styleId="9">
    <w:name w:val="toc 3"/>
    <w:basedOn w:val="1"/>
    <w:next w:val="1"/>
    <w:qFormat/>
    <w:uiPriority w:val="39"/>
    <w:pPr>
      <w:ind w:left="840" w:leftChars="400"/>
    </w:pPr>
  </w:style>
  <w:style w:type="paragraph" w:styleId="10">
    <w:name w:val="toc 8"/>
    <w:basedOn w:val="1"/>
    <w:next w:val="1"/>
    <w:unhideWhenUsed/>
    <w:qFormat/>
    <w:uiPriority w:val="39"/>
    <w:pPr>
      <w:ind w:left="2940" w:leftChars="1400"/>
    </w:pPr>
    <w:rPr>
      <w:szCs w:val="22"/>
    </w:rPr>
  </w:style>
  <w:style w:type="paragraph" w:styleId="11">
    <w:name w:val="Date"/>
    <w:basedOn w:val="1"/>
    <w:next w:val="1"/>
    <w:link w:val="33"/>
    <w:qFormat/>
    <w:uiPriority w:val="0"/>
    <w:pPr>
      <w:ind w:left="100" w:leftChars="2500"/>
    </w:pPr>
  </w:style>
  <w:style w:type="paragraph" w:styleId="12">
    <w:name w:val="footer"/>
    <w:basedOn w:val="1"/>
    <w:link w:val="2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6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4">
    <w:name w:val="toc 1"/>
    <w:basedOn w:val="1"/>
    <w:next w:val="1"/>
    <w:qFormat/>
    <w:uiPriority w:val="39"/>
  </w:style>
  <w:style w:type="paragraph" w:styleId="15">
    <w:name w:val="toc 4"/>
    <w:basedOn w:val="1"/>
    <w:next w:val="1"/>
    <w:unhideWhenUsed/>
    <w:qFormat/>
    <w:uiPriority w:val="39"/>
    <w:pPr>
      <w:ind w:left="1260" w:leftChars="600"/>
    </w:pPr>
    <w:rPr>
      <w:szCs w:val="22"/>
    </w:rPr>
  </w:style>
  <w:style w:type="paragraph" w:styleId="16">
    <w:name w:val="toc 6"/>
    <w:basedOn w:val="1"/>
    <w:next w:val="1"/>
    <w:unhideWhenUsed/>
    <w:qFormat/>
    <w:uiPriority w:val="39"/>
    <w:pPr>
      <w:ind w:left="2100" w:leftChars="1000"/>
    </w:pPr>
    <w:rPr>
      <w:szCs w:val="22"/>
    </w:rPr>
  </w:style>
  <w:style w:type="paragraph" w:styleId="17">
    <w:name w:val="toc 2"/>
    <w:basedOn w:val="1"/>
    <w:next w:val="1"/>
    <w:qFormat/>
    <w:uiPriority w:val="39"/>
    <w:pPr>
      <w:ind w:left="420" w:leftChars="200"/>
    </w:pPr>
  </w:style>
  <w:style w:type="paragraph" w:styleId="18">
    <w:name w:val="toc 9"/>
    <w:basedOn w:val="1"/>
    <w:next w:val="1"/>
    <w:unhideWhenUsed/>
    <w:qFormat/>
    <w:uiPriority w:val="39"/>
    <w:pPr>
      <w:ind w:left="3360" w:leftChars="1600"/>
    </w:pPr>
    <w:rPr>
      <w:szCs w:val="22"/>
    </w:rPr>
  </w:style>
  <w:style w:type="paragraph" w:styleId="19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 w:line="240" w:lineRule="auto"/>
      <w:ind w:left="0" w:leftChars="0"/>
      <w:jc w:val="left"/>
    </w:pPr>
    <w:rPr>
      <w:rFonts w:ascii="宋体" w:hAnsi="宋体" w:eastAsia="宋体" w:cs="宋体"/>
      <w:kern w:val="0"/>
      <w:szCs w:val="24"/>
    </w:r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标题 3 Char"/>
    <w:basedOn w:val="21"/>
    <w:link w:val="4"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32"/>
    </w:rPr>
  </w:style>
  <w:style w:type="character" w:customStyle="1" w:styleId="24">
    <w:name w:val="标题 2 Char"/>
    <w:link w:val="3"/>
    <w:qFormat/>
    <w:uiPriority w:val="9"/>
    <w:rPr>
      <w:rFonts w:ascii="Calibri Light" w:hAnsi="Calibri Light"/>
      <w:b/>
      <w:bCs/>
      <w:kern w:val="2"/>
      <w:sz w:val="32"/>
      <w:szCs w:val="32"/>
    </w:rPr>
  </w:style>
  <w:style w:type="character" w:customStyle="1" w:styleId="25">
    <w:name w:val="页脚 Char"/>
    <w:basedOn w:val="21"/>
    <w:link w:val="12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6">
    <w:name w:val="页眉 Char"/>
    <w:basedOn w:val="21"/>
    <w:link w:val="13"/>
    <w:qFormat/>
    <w:uiPriority w:val="99"/>
    <w:rPr>
      <w:rFonts w:asciiTheme="minorHAnsi" w:hAnsiTheme="minorHAnsi" w:eastAsiaTheme="minorEastAsia" w:cstheme="minorBidi"/>
      <w:kern w:val="2"/>
      <w:sz w:val="18"/>
      <w:szCs w:val="24"/>
    </w:rPr>
  </w:style>
  <w:style w:type="paragraph" w:customStyle="1" w:styleId="27">
    <w:name w:val="列出段落1"/>
    <w:basedOn w:val="1"/>
    <w:qFormat/>
    <w:uiPriority w:val="34"/>
    <w:pPr>
      <w:ind w:firstLine="420" w:firstLineChars="200"/>
    </w:p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29">
    <w:name w:val="未处理的提及1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未处理的提及2"/>
    <w:basedOn w:val="2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31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 w:val="32"/>
      <w:szCs w:val="32"/>
    </w:rPr>
  </w:style>
  <w:style w:type="character" w:customStyle="1" w:styleId="32">
    <w:name w:val="Unresolved Mention"/>
    <w:basedOn w:val="21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3">
    <w:name w:val="日期 Char"/>
    <w:basedOn w:val="21"/>
    <w:link w:val="11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table" w:customStyle="1" w:styleId="34">
    <w:name w:val="网格型1"/>
    <w:basedOn w:val="20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ear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E1BE8-41F4-4C10-9A48-B8FB39AA1EE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8</Pages>
  <Words>671</Words>
  <Characters>671</Characters>
  <Lines>5</Lines>
  <Paragraphs>1</Paragraphs>
  <TotalTime>16</TotalTime>
  <ScaleCrop>false</ScaleCrop>
  <LinksUpToDate>false</LinksUpToDate>
  <CharactersWithSpaces>679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2018-10-10T08:40:00Z</dcterms:created>
  <dc:creator>贺贺~</dc:creator>
  <cp:lastModifiedBy>HEATHER</cp:lastModifiedBy>
  <dcterms:modified xsi:type="dcterms:W3CDTF">2024-05-27T04:11:19Z</dcterms:modified>
  <cp:revision>171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520D4DD0F2D34591B8720D91515B2CB5_13</vt:lpwstr>
  </property>
</Properties>
</file>